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Pr="00F719CB" w:rsidRDefault="000D1F04" w:rsidP="00F719CB">
      <w:pPr>
        <w:pStyle w:val="ConsPlusNormal"/>
        <w:jc w:val="center"/>
        <w:outlineLvl w:val="1"/>
        <w:rPr>
          <w:rFonts w:ascii="Times New Roman" w:hAnsi="Times New Roman" w:cs="Times New Roman"/>
          <w:sz w:val="22"/>
          <w:szCs w:val="22"/>
        </w:rPr>
      </w:pPr>
      <w:r w:rsidRPr="00F719CB">
        <w:rPr>
          <w:rFonts w:ascii="Times New Roman" w:hAnsi="Times New Roman" w:cs="Times New Roman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75pt;height:670.5pt">
            <v:imagedata r:id="rId6" o:title=""/>
          </v:shape>
        </w:pict>
      </w: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3F64E9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</w:p>
    <w:p w:rsidR="000D1F04" w:rsidRDefault="000D1F04" w:rsidP="003F64E9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</w:p>
    <w:p w:rsidR="000D1F04" w:rsidRDefault="000D1F04" w:rsidP="003F64E9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</w:p>
    <w:p w:rsidR="000D1F04" w:rsidRPr="003F64E9" w:rsidRDefault="000D1F04" w:rsidP="003F64E9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3F64E9">
        <w:rPr>
          <w:rFonts w:ascii="Times New Roman" w:hAnsi="Times New Roman" w:cs="Times New Roman"/>
          <w:sz w:val="28"/>
          <w:szCs w:val="28"/>
        </w:rPr>
        <w:t xml:space="preserve">Справка </w:t>
      </w:r>
    </w:p>
    <w:p w:rsidR="000D1F04" w:rsidRPr="003F64E9" w:rsidRDefault="000D1F04" w:rsidP="003F64E9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3F64E9">
        <w:rPr>
          <w:rFonts w:ascii="Times New Roman" w:hAnsi="Times New Roman" w:cs="Times New Roman"/>
          <w:sz w:val="28"/>
          <w:szCs w:val="28"/>
        </w:rPr>
        <w:t xml:space="preserve">об утверждении и внесении изменений в муниципальную программу «Поддержка и развитие печатного средства массовой информации городского округа ЗАТО Михайловский Саратовской области муниципального учреждения "Редакция газеты "Михайловские новости" ЗАТО Михайловский Саратовской области </w:t>
      </w:r>
    </w:p>
    <w:p w:rsidR="000D1F04" w:rsidRPr="003F64E9" w:rsidRDefault="000D1F04" w:rsidP="003F64E9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8"/>
          <w:szCs w:val="28"/>
        </w:rPr>
      </w:pPr>
      <w:r w:rsidRPr="003F64E9">
        <w:rPr>
          <w:rFonts w:ascii="Times New Roman" w:hAnsi="Times New Roman" w:cs="Times New Roman"/>
          <w:sz w:val="28"/>
          <w:szCs w:val="28"/>
        </w:rPr>
        <w:t>на 2015 – 2017 годы»</w:t>
      </w:r>
    </w:p>
    <w:p w:rsidR="000D1F04" w:rsidRPr="003F64E9" w:rsidRDefault="000D1F04" w:rsidP="003F64E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1F04" w:rsidRPr="003F64E9" w:rsidRDefault="000D1F04" w:rsidP="003F64E9">
      <w:pPr>
        <w:pStyle w:val="Heading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Муниципальная программа «Поддержка и развитие печатного средства массовой информации городского округа ЗАТО Михайловский Саратовской области муниципального учреждения "Редакция газеты "Михайловские новости" ЗАТО Михайловский Саратовской области на 2015 – 2017 годы» утверждена Постановлением администрации ЗАТО Михайловский Саратовской  области №75 от 28 июля 2017 года</w:t>
      </w:r>
    </w:p>
    <w:p w:rsidR="000D1F04" w:rsidRPr="003F64E9" w:rsidRDefault="000D1F04" w:rsidP="003F64E9">
      <w:pPr>
        <w:pStyle w:val="Heading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>Внесены изменения:</w:t>
      </w:r>
    </w:p>
    <w:p w:rsidR="000D1F04" w:rsidRPr="003F64E9" w:rsidRDefault="000D1F04" w:rsidP="003F64E9">
      <w:pPr>
        <w:pStyle w:val="Heading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>Постановлением администрации ЗАТО Михайловский Саратовской  области №115 от 26 декабря 2014 года;</w:t>
      </w:r>
    </w:p>
    <w:p w:rsidR="000D1F04" w:rsidRPr="003F64E9" w:rsidRDefault="000D1F04" w:rsidP="003F64E9">
      <w:pPr>
        <w:pStyle w:val="Heading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>Постановлением администрации ЗАТО Михайловский Саратовской  области №98 от 31 декабря 2015 года;</w:t>
      </w:r>
    </w:p>
    <w:p w:rsidR="000D1F04" w:rsidRPr="003F64E9" w:rsidRDefault="000D1F04" w:rsidP="003F64E9">
      <w:pPr>
        <w:pStyle w:val="Heading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>Постановлением администрации ЗАТО Михайловский Саратовской  области №118 от 30 декабря 2016 года;</w:t>
      </w:r>
    </w:p>
    <w:p w:rsidR="000D1F04" w:rsidRPr="003F64E9" w:rsidRDefault="000D1F04" w:rsidP="003F64E9">
      <w:pPr>
        <w:pStyle w:val="Heading1"/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F64E9">
        <w:rPr>
          <w:rFonts w:ascii="Times New Roman" w:hAnsi="Times New Roman" w:cs="Times New Roman"/>
          <w:b w:val="0"/>
          <w:bCs w:val="0"/>
          <w:sz w:val="28"/>
          <w:szCs w:val="28"/>
        </w:rPr>
        <w:t>Постановлением администрации ЗАТО Михайловский Саратовской области №98 от 29 декабря 2017 года.</w:t>
      </w:r>
    </w:p>
    <w:p w:rsidR="000D1F04" w:rsidRPr="003F64E9" w:rsidRDefault="000D1F04" w:rsidP="003F64E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Приложение №</w:t>
      </w:r>
      <w:r w:rsidRPr="00D35A74">
        <w:rPr>
          <w:rFonts w:ascii="Times New Roman" w:hAnsi="Times New Roman" w:cs="Times New Roman"/>
        </w:rPr>
        <w:t>11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к Положению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о порядке принятия решений о разработке муниципальных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программ ЗАТО Михайловский, их формирования и реализации,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проведения оценки эффективности реализации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 xml:space="preserve">муниципальных  программ </w:t>
      </w: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BE69F1" w:rsidRDefault="000D1F04" w:rsidP="00BE69F1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Par1106"/>
      <w:bookmarkEnd w:id="0"/>
      <w:r w:rsidRPr="00BE69F1">
        <w:rPr>
          <w:rFonts w:ascii="Times New Roman" w:hAnsi="Times New Roman" w:cs="Times New Roman"/>
          <w:b/>
          <w:bCs/>
          <w:sz w:val="28"/>
          <w:szCs w:val="28"/>
        </w:rPr>
        <w:t>Сведения</w:t>
      </w:r>
    </w:p>
    <w:p w:rsidR="000D1F04" w:rsidRPr="00BE69F1" w:rsidRDefault="000D1F04" w:rsidP="00BE69F1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E69F1">
        <w:rPr>
          <w:rFonts w:ascii="Times New Roman" w:hAnsi="Times New Roman" w:cs="Times New Roman"/>
          <w:b/>
          <w:bCs/>
          <w:sz w:val="28"/>
          <w:szCs w:val="28"/>
        </w:rPr>
        <w:t>о достижении значений показателей муниципальной программы</w:t>
      </w:r>
    </w:p>
    <w:p w:rsidR="000D1F04" w:rsidRPr="00BE69F1" w:rsidRDefault="000D1F04" w:rsidP="00BE69F1">
      <w:pPr>
        <w:pStyle w:val="Heading1"/>
        <w:spacing w:before="0" w:beforeAutospacing="0" w:after="0" w:afterAutospacing="0"/>
        <w:jc w:val="center"/>
        <w:rPr>
          <w:sz w:val="24"/>
          <w:szCs w:val="24"/>
        </w:rPr>
      </w:pPr>
    </w:p>
    <w:p w:rsidR="000D1F04" w:rsidRPr="00264237" w:rsidRDefault="000D1F04" w:rsidP="00BE69F1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>"Поддержка и развитие печатного средства массовой информации городского округа</w:t>
      </w:r>
    </w:p>
    <w:p w:rsidR="000D1F04" w:rsidRPr="00264237" w:rsidRDefault="000D1F04" w:rsidP="00BE69F1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 xml:space="preserve"> ЗАТО Михайловский Саратовской области муниципального учреждения "Редакция газеты "Михайловские новости" ЗАТО Михайловский </w:t>
      </w:r>
    </w:p>
    <w:p w:rsidR="000D1F04" w:rsidRPr="00264237" w:rsidRDefault="000D1F04" w:rsidP="00BE69F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>Саратовской области на 2015 - 2017 годы"</w:t>
      </w:r>
    </w:p>
    <w:p w:rsidR="000D1F04" w:rsidRPr="00264237" w:rsidRDefault="000D1F04" w:rsidP="00BE69F1">
      <w:pPr>
        <w:pStyle w:val="ConsPlusNonformat"/>
        <w:jc w:val="center"/>
        <w:rPr>
          <w:rFonts w:ascii="Times New Roman" w:hAnsi="Times New Roman" w:cs="Times New Roman"/>
          <w:b/>
          <w:bCs/>
        </w:rPr>
      </w:pPr>
      <w:r w:rsidRPr="00264237">
        <w:rPr>
          <w:rFonts w:ascii="Times New Roman" w:hAnsi="Times New Roman" w:cs="Times New Roman"/>
          <w:b/>
          <w:bCs/>
        </w:rPr>
        <w:t xml:space="preserve"> (наименование муниципальной программы)</w:t>
      </w:r>
    </w:p>
    <w:p w:rsidR="000D1F04" w:rsidRPr="00264237" w:rsidRDefault="000D1F04" w:rsidP="00BE69F1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1F04" w:rsidRPr="00BE69F1" w:rsidRDefault="000D1F04" w:rsidP="00BE69F1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E69F1">
        <w:rPr>
          <w:rFonts w:ascii="Times New Roman" w:hAnsi="Times New Roman" w:cs="Times New Roman"/>
          <w:sz w:val="28"/>
          <w:szCs w:val="28"/>
          <w:u w:val="single"/>
        </w:rPr>
        <w:t>за 2017 год</w:t>
      </w:r>
    </w:p>
    <w:p w:rsidR="000D1F04" w:rsidRPr="00BE69F1" w:rsidRDefault="000D1F04" w:rsidP="00BE69F1">
      <w:pPr>
        <w:pStyle w:val="ConsPlusNormal"/>
        <w:jc w:val="center"/>
        <w:rPr>
          <w:rFonts w:ascii="Times New Roman" w:hAnsi="Times New Roman" w:cs="Times New Roman"/>
        </w:rPr>
      </w:pPr>
      <w:r w:rsidRPr="00BE69F1">
        <w:rPr>
          <w:rFonts w:ascii="Times New Roman" w:hAnsi="Times New Roman" w:cs="Times New Roman"/>
        </w:rPr>
        <w:t>(месяц)</w:t>
      </w:r>
    </w:p>
    <w:p w:rsidR="000D1F04" w:rsidRPr="00BE69F1" w:rsidRDefault="000D1F04" w:rsidP="00BE69F1">
      <w:pPr>
        <w:pStyle w:val="ConsPlusNormal"/>
        <w:jc w:val="center"/>
        <w:rPr>
          <w:rFonts w:ascii="Times New Roman" w:hAnsi="Times New Roman" w:cs="Times New Roman"/>
        </w:rPr>
      </w:pPr>
    </w:p>
    <w:tbl>
      <w:tblPr>
        <w:tblW w:w="0" w:type="auto"/>
        <w:tblInd w:w="-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10"/>
        <w:gridCol w:w="1952"/>
        <w:gridCol w:w="1464"/>
        <w:gridCol w:w="1342"/>
        <w:gridCol w:w="1220"/>
        <w:gridCol w:w="1586"/>
        <w:gridCol w:w="1708"/>
      </w:tblGrid>
      <w:tr w:rsidR="000D1F04" w:rsidRPr="00BE69F1">
        <w:trPr>
          <w:trHeight w:val="1000"/>
        </w:trPr>
        <w:tc>
          <w:tcPr>
            <w:tcW w:w="6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N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9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Показатель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(наименование)</w:t>
            </w:r>
          </w:p>
        </w:tc>
        <w:tc>
          <w:tcPr>
            <w:tcW w:w="14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Единица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измерения</w:t>
            </w:r>
          </w:p>
        </w:tc>
        <w:tc>
          <w:tcPr>
            <w:tcW w:w="414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Значения показателей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муниципальной программы,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подпрограммы муниципальной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программы</w:t>
            </w:r>
          </w:p>
        </w:tc>
        <w:tc>
          <w:tcPr>
            <w:tcW w:w="17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Обоснование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отклонений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значений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показателя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на конец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отчетного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года (при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наличии)</w:t>
            </w:r>
          </w:p>
        </w:tc>
      </w:tr>
      <w:tr w:rsidR="000D1F04" w:rsidRPr="00BE69F1">
        <w:trPr>
          <w:trHeight w:val="1000"/>
        </w:trPr>
        <w:tc>
          <w:tcPr>
            <w:tcW w:w="6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BE69F1" w:rsidRDefault="000D1F04" w:rsidP="00BE69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BE69F1" w:rsidRDefault="000D1F04" w:rsidP="00BE69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6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BE69F1" w:rsidRDefault="000D1F04" w:rsidP="00BE69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год,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предшест-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вующий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отчетному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hyperlink r:id="rId7" w:anchor="Par1150#Par1150" w:history="1">
              <w:r w:rsidRPr="00BE69F1">
                <w:rPr>
                  <w:rStyle w:val="Hyperlink"/>
                  <w:rFonts w:ascii="Times New Roman" w:hAnsi="Times New Roman" w:cs="Times New Roman"/>
                  <w:u w:val="none"/>
                </w:rPr>
                <w:t>&lt;*&gt;</w:t>
              </w:r>
            </w:hyperlink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установ-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ленные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 xml:space="preserve">на </w:t>
            </w:r>
            <w:r w:rsidRPr="00BE69F1">
              <w:rPr>
                <w:rFonts w:ascii="Times New Roman" w:hAnsi="Times New Roman" w:cs="Times New Roman"/>
                <w:u w:val="single"/>
              </w:rPr>
              <w:t>2017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фактически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достигнутые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за отчетный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период 2017</w:t>
            </w:r>
          </w:p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BE69F1" w:rsidRDefault="000D1F04" w:rsidP="00BE69F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D1F04" w:rsidRPr="00BE69F1">
        <w:tc>
          <w:tcPr>
            <w:tcW w:w="9882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 xml:space="preserve">                        Муниципальная программа                        </w:t>
            </w:r>
          </w:p>
        </w:tc>
      </w:tr>
      <w:tr w:rsidR="000D1F04" w:rsidRPr="00BE69F1"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1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Увеличение тиража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266</w:t>
            </w:r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1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-</w:t>
            </w:r>
          </w:p>
        </w:tc>
      </w:tr>
      <w:tr w:rsidR="000D1F04" w:rsidRPr="00BE69F1"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 xml:space="preserve">2. </w:t>
            </w:r>
          </w:p>
        </w:tc>
        <w:tc>
          <w:tcPr>
            <w:tcW w:w="1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 xml:space="preserve">Увеличение материально-технической базы  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BE69F1" w:rsidRDefault="000D1F04" w:rsidP="00BE69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E69F1">
              <w:rPr>
                <w:rFonts w:ascii="Times New Roman" w:hAnsi="Times New Roman" w:cs="Times New Roman"/>
              </w:rPr>
              <w:t>-</w:t>
            </w:r>
          </w:p>
        </w:tc>
      </w:tr>
    </w:tbl>
    <w:p w:rsidR="000D1F04" w:rsidRPr="00BE69F1" w:rsidRDefault="000D1F04" w:rsidP="00BE69F1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BE69F1" w:rsidRDefault="000D1F04" w:rsidP="00BE69F1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BE69F1">
        <w:rPr>
          <w:rFonts w:ascii="Times New Roman" w:hAnsi="Times New Roman" w:cs="Times New Roman"/>
        </w:rPr>
        <w:t>--------------------------------</w:t>
      </w:r>
    </w:p>
    <w:p w:rsidR="000D1F04" w:rsidRPr="00BE69F1" w:rsidRDefault="000D1F04" w:rsidP="00BE69F1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1" w:name="Par1150"/>
      <w:bookmarkEnd w:id="1"/>
      <w:r w:rsidRPr="00BE69F1">
        <w:rPr>
          <w:rFonts w:ascii="Times New Roman" w:hAnsi="Times New Roman" w:cs="Times New Roman"/>
        </w:rPr>
        <w:t>&lt;*&gt; Приводится фактическое значение показателя за год, предшествующий отчетному</w:t>
      </w:r>
    </w:p>
    <w:p w:rsidR="000D1F04" w:rsidRPr="00BE69F1" w:rsidRDefault="000D1F04" w:rsidP="00BE69F1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BE69F1" w:rsidRDefault="000D1F04" w:rsidP="00BE69F1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264237" w:rsidRDefault="000D1F04" w:rsidP="00264237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D1F04" w:rsidRDefault="000D1F04" w:rsidP="0026423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D1F04" w:rsidRDefault="000D1F04" w:rsidP="0026423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D1F04" w:rsidRDefault="000D1F04" w:rsidP="0026423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D1F04" w:rsidRDefault="000D1F04" w:rsidP="0026423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D1F04" w:rsidRDefault="000D1F04" w:rsidP="00264237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0D1F04" w:rsidRPr="00D35A74" w:rsidSect="00F719CB">
          <w:pgSz w:w="11906" w:h="16838"/>
          <w:pgMar w:top="540" w:right="566" w:bottom="1134" w:left="1133" w:header="720" w:footer="720" w:gutter="0"/>
          <w:cols w:space="720"/>
        </w:sectPr>
      </w:pPr>
    </w:p>
    <w:p w:rsidR="000D1F04" w:rsidRPr="00D35A74" w:rsidRDefault="000D1F04" w:rsidP="00937F29">
      <w:pPr>
        <w:pStyle w:val="ConsPlusNormal"/>
        <w:jc w:val="right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</w:t>
      </w:r>
      <w:r w:rsidRPr="00D35A74">
        <w:rPr>
          <w:rFonts w:ascii="Times New Roman" w:hAnsi="Times New Roman" w:cs="Times New Roman"/>
        </w:rPr>
        <w:t>12</w:t>
      </w:r>
    </w:p>
    <w:p w:rsidR="000D1F04" w:rsidRPr="00D35A74" w:rsidRDefault="000D1F04" w:rsidP="001E195E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к Положению</w:t>
      </w:r>
      <w:r w:rsidRPr="001E195E">
        <w:rPr>
          <w:rFonts w:ascii="Times New Roman" w:hAnsi="Times New Roman" w:cs="Times New Roman"/>
        </w:rPr>
        <w:t xml:space="preserve"> </w:t>
      </w:r>
      <w:r w:rsidRPr="00D35A74">
        <w:rPr>
          <w:rFonts w:ascii="Times New Roman" w:hAnsi="Times New Roman" w:cs="Times New Roman"/>
        </w:rPr>
        <w:t>о порядке принятия решений о разработке муниципальных</w:t>
      </w:r>
    </w:p>
    <w:p w:rsidR="000D1F04" w:rsidRPr="00D35A74" w:rsidRDefault="000D1F04" w:rsidP="00937F29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программ ЗАТО Михайловский, их формирования и реализации,</w:t>
      </w:r>
    </w:p>
    <w:p w:rsidR="000D1F04" w:rsidRPr="00D35A74" w:rsidRDefault="000D1F04" w:rsidP="00937F29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проведения оценки эффективности реализации</w:t>
      </w:r>
      <w:r w:rsidRPr="001E195E">
        <w:rPr>
          <w:rFonts w:ascii="Times New Roman" w:hAnsi="Times New Roman" w:cs="Times New Roman"/>
        </w:rPr>
        <w:t xml:space="preserve"> </w:t>
      </w:r>
      <w:r w:rsidRPr="00D35A74">
        <w:rPr>
          <w:rFonts w:ascii="Times New Roman" w:hAnsi="Times New Roman" w:cs="Times New Roman"/>
        </w:rPr>
        <w:t>муниципальных  программ</w:t>
      </w:r>
    </w:p>
    <w:p w:rsidR="000D1F04" w:rsidRDefault="000D1F04" w:rsidP="00262258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</w:t>
      </w:r>
    </w:p>
    <w:p w:rsidR="000D1F04" w:rsidRPr="00264237" w:rsidRDefault="000D1F04" w:rsidP="00937F29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4237">
        <w:rPr>
          <w:rFonts w:ascii="Times New Roman" w:hAnsi="Times New Roman" w:cs="Times New Roman"/>
          <w:b/>
          <w:bCs/>
          <w:sz w:val="24"/>
          <w:szCs w:val="24"/>
        </w:rPr>
        <w:t>Сведения</w:t>
      </w:r>
    </w:p>
    <w:p w:rsidR="000D1F04" w:rsidRPr="00264237" w:rsidRDefault="000D1F04" w:rsidP="00264237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4237">
        <w:rPr>
          <w:rFonts w:ascii="Times New Roman" w:hAnsi="Times New Roman" w:cs="Times New Roman"/>
          <w:b/>
          <w:bCs/>
          <w:sz w:val="24"/>
          <w:szCs w:val="24"/>
        </w:rPr>
        <w:t>для проведения мониторинга исполнения плана-графика реализации муниципальной программы</w:t>
      </w:r>
    </w:p>
    <w:p w:rsidR="000D1F04" w:rsidRPr="00264237" w:rsidRDefault="000D1F04" w:rsidP="00937F29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 xml:space="preserve">"Поддержка и развитие печатного средства массовой информации городского округа ЗАТО Михайловский Саратовской области муниципального учреждения "Редакция газеты "Михайловские новости" ЗАТО Михайловский </w:t>
      </w:r>
    </w:p>
    <w:p w:rsidR="000D1F04" w:rsidRPr="00937F29" w:rsidRDefault="000D1F04" w:rsidP="00937F2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937F29">
        <w:rPr>
          <w:rFonts w:ascii="Times New Roman" w:hAnsi="Times New Roman" w:cs="Times New Roman"/>
          <w:b/>
          <w:bCs/>
          <w:sz w:val="24"/>
          <w:szCs w:val="24"/>
          <w:u w:val="single"/>
        </w:rPr>
        <w:t>Саратовской области на 2015 - 2017 годы"</w:t>
      </w:r>
    </w:p>
    <w:p w:rsidR="000D1F04" w:rsidRPr="00937F29" w:rsidRDefault="000D1F04" w:rsidP="00937F29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37F29">
        <w:rPr>
          <w:rFonts w:ascii="Times New Roman" w:hAnsi="Times New Roman" w:cs="Times New Roman"/>
          <w:b/>
          <w:bCs/>
          <w:sz w:val="24"/>
          <w:szCs w:val="24"/>
        </w:rPr>
        <w:t xml:space="preserve"> (наименование муниципальной программы)</w:t>
      </w:r>
    </w:p>
    <w:p w:rsidR="000D1F04" w:rsidRPr="00937F29" w:rsidRDefault="000D1F04" w:rsidP="00937F29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37F29">
        <w:rPr>
          <w:rFonts w:ascii="Times New Roman" w:hAnsi="Times New Roman" w:cs="Times New Roman"/>
          <w:sz w:val="24"/>
          <w:szCs w:val="24"/>
          <w:u w:val="single"/>
        </w:rPr>
        <w:t>отчетный период 2017 год</w:t>
      </w:r>
    </w:p>
    <w:p w:rsidR="000D1F04" w:rsidRPr="00937F29" w:rsidRDefault="000D1F04" w:rsidP="00937F29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937F29">
        <w:rPr>
          <w:rFonts w:ascii="Times New Roman" w:hAnsi="Times New Roman" w:cs="Times New Roman"/>
          <w:sz w:val="16"/>
          <w:szCs w:val="16"/>
        </w:rPr>
        <w:t xml:space="preserve">  (месяц)</w:t>
      </w:r>
    </w:p>
    <w:p w:rsidR="000D1F04" w:rsidRPr="00937F29" w:rsidRDefault="000D1F04" w:rsidP="00937F29">
      <w:pPr>
        <w:pStyle w:val="ConsPlusNonformat"/>
        <w:rPr>
          <w:rFonts w:ascii="Times New Roman" w:hAnsi="Times New Roman" w:cs="Times New Roman"/>
          <w:u w:val="single"/>
        </w:rPr>
      </w:pPr>
      <w:r w:rsidRPr="00937F29">
        <w:rPr>
          <w:rFonts w:ascii="Times New Roman" w:hAnsi="Times New Roman" w:cs="Times New Roman"/>
          <w:u w:val="single"/>
        </w:rPr>
        <w:t>Ответственный исполнитель: МУ «Редакция газеты «Михайловские новости»</w:t>
      </w:r>
    </w:p>
    <w:p w:rsidR="000D1F04" w:rsidRPr="00937F29" w:rsidRDefault="000D1F04" w:rsidP="00937F29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4640" w:type="dxa"/>
        <w:tblInd w:w="-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32"/>
        <w:gridCol w:w="1826"/>
        <w:gridCol w:w="1590"/>
        <w:gridCol w:w="820"/>
        <w:gridCol w:w="1417"/>
        <w:gridCol w:w="815"/>
        <w:gridCol w:w="852"/>
        <w:gridCol w:w="732"/>
        <w:gridCol w:w="732"/>
        <w:gridCol w:w="976"/>
        <w:gridCol w:w="732"/>
        <w:gridCol w:w="831"/>
        <w:gridCol w:w="877"/>
        <w:gridCol w:w="976"/>
        <w:gridCol w:w="732"/>
      </w:tblGrid>
      <w:tr w:rsidR="000D1F04" w:rsidRPr="00937F29">
        <w:tc>
          <w:tcPr>
            <w:tcW w:w="7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 xml:space="preserve"> N  </w:t>
            </w:r>
          </w:p>
          <w:p w:rsidR="000D1F04" w:rsidRPr="00937F29" w:rsidRDefault="000D1F04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 xml:space="preserve">п/п </w:t>
            </w:r>
          </w:p>
        </w:tc>
        <w:tc>
          <w:tcPr>
            <w:tcW w:w="18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Наименование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ВЦП, основного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мероприятия,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укрупненного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инвестиционного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проекта</w:t>
            </w:r>
          </w:p>
        </w:tc>
        <w:tc>
          <w:tcPr>
            <w:tcW w:w="159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Ответст-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венный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испол-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нитель и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ответст-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венный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сотрудник</w:t>
            </w:r>
          </w:p>
        </w:tc>
        <w:tc>
          <w:tcPr>
            <w:tcW w:w="8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Срок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реали-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зации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(дата)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Ожидаемый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результат</w:t>
            </w:r>
          </w:p>
        </w:tc>
        <w:tc>
          <w:tcPr>
            <w:tcW w:w="8255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Объем финансового обеспечения (тыс. рублей)</w:t>
            </w:r>
          </w:p>
        </w:tc>
      </w:tr>
      <w:tr w:rsidR="000D1F04" w:rsidRPr="00937F29">
        <w:tc>
          <w:tcPr>
            <w:tcW w:w="7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937F29" w:rsidRDefault="000D1F04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937F29" w:rsidRDefault="000D1F04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937F29" w:rsidRDefault="000D1F04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937F29" w:rsidRDefault="000D1F04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937F29" w:rsidRDefault="000D1F04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всего,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за счет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37F29">
              <w:rPr>
                <w:rFonts w:ascii="Times New Roman" w:hAnsi="Times New Roman" w:cs="Times New Roman"/>
              </w:rPr>
              <w:t>всех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источников</w:t>
            </w:r>
          </w:p>
        </w:tc>
        <w:tc>
          <w:tcPr>
            <w:tcW w:w="14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областной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бюджет</w:t>
            </w:r>
          </w:p>
        </w:tc>
        <w:tc>
          <w:tcPr>
            <w:tcW w:w="1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федеральный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бюджет</w:t>
            </w:r>
          </w:p>
        </w:tc>
        <w:tc>
          <w:tcPr>
            <w:tcW w:w="1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местные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бюджеты</w:t>
            </w:r>
          </w:p>
        </w:tc>
        <w:tc>
          <w:tcPr>
            <w:tcW w:w="170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внебюджет-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ные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источники</w:t>
            </w:r>
          </w:p>
        </w:tc>
      </w:tr>
      <w:tr w:rsidR="000D1F04" w:rsidRPr="00937F29">
        <w:tc>
          <w:tcPr>
            <w:tcW w:w="7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937F29" w:rsidRDefault="000D1F04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937F29" w:rsidRDefault="000D1F04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937F29" w:rsidRDefault="000D1F04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937F29" w:rsidRDefault="000D1F04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937F29" w:rsidRDefault="000D1F04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План (прог</w:t>
            </w:r>
            <w:r>
              <w:rPr>
                <w:rFonts w:ascii="Times New Roman" w:hAnsi="Times New Roman" w:cs="Times New Roman"/>
              </w:rPr>
              <w:t>-но</w:t>
            </w:r>
            <w:r w:rsidRPr="00937F29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план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(прог-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нозно)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план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план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(прог-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нозно)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факт</w:t>
            </w:r>
          </w:p>
        </w:tc>
      </w:tr>
      <w:tr w:rsidR="000D1F04" w:rsidRPr="00937F29">
        <w:trPr>
          <w:trHeight w:val="2120"/>
        </w:trPr>
        <w:tc>
          <w:tcPr>
            <w:tcW w:w="255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Всего          по</w:t>
            </w:r>
          </w:p>
          <w:p w:rsidR="000D1F04" w:rsidRPr="00937F29" w:rsidRDefault="000D1F04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 xml:space="preserve">муниципальной     </w:t>
            </w:r>
          </w:p>
          <w:p w:rsidR="000D1F04" w:rsidRPr="00937F29" w:rsidRDefault="000D1F04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 xml:space="preserve">программе:          </w:t>
            </w:r>
          </w:p>
        </w:tc>
        <w:tc>
          <w:tcPr>
            <w:tcW w:w="15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 «Редакция газеты «Михайловс</w:t>
            </w:r>
            <w:r w:rsidRPr="00937F29">
              <w:rPr>
                <w:rFonts w:ascii="Times New Roman" w:hAnsi="Times New Roman" w:cs="Times New Roman"/>
              </w:rPr>
              <w:t>кие новости»,</w:t>
            </w:r>
          </w:p>
          <w:p w:rsidR="000D1F04" w:rsidRDefault="000D1F04" w:rsidP="00D4162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Главный редактор</w:t>
            </w:r>
          </w:p>
          <w:p w:rsidR="000D1F04" w:rsidRPr="00937F29" w:rsidRDefault="000D1F04" w:rsidP="00D4162C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 xml:space="preserve">Урубкова </w:t>
            </w:r>
          </w:p>
          <w:p w:rsidR="000D1F04" w:rsidRPr="00D4162C" w:rsidRDefault="000D1F04" w:rsidP="00264237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4162C">
              <w:rPr>
                <w:rFonts w:ascii="Times New Roman" w:hAnsi="Times New Roman" w:cs="Times New Roman"/>
              </w:rPr>
              <w:t xml:space="preserve">О. А. </w:t>
            </w:r>
          </w:p>
        </w:tc>
        <w:tc>
          <w:tcPr>
            <w:tcW w:w="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7E0F7D">
            <w:pPr>
              <w:spacing w:after="0" w:line="240" w:lineRule="auto"/>
              <w:ind w:left="-8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 xml:space="preserve">    2015 – 2017</w:t>
            </w:r>
          </w:p>
          <w:p w:rsidR="000D1F04" w:rsidRPr="00937F29" w:rsidRDefault="000D1F04" w:rsidP="007E0F7D">
            <w:pPr>
              <w:spacing w:after="0" w:line="240" w:lineRule="auto"/>
              <w:ind w:left="-8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годы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- увеличение тиража;</w:t>
            </w:r>
          </w:p>
          <w:p w:rsidR="000D1F04" w:rsidRPr="00937F29" w:rsidRDefault="000D1F04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- улучшение материально-технической базы</w:t>
            </w:r>
          </w:p>
        </w:tc>
        <w:tc>
          <w:tcPr>
            <w:tcW w:w="8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1627,3</w:t>
            </w:r>
          </w:p>
        </w:tc>
        <w:tc>
          <w:tcPr>
            <w:tcW w:w="8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1627,3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1465,7</w:t>
            </w:r>
          </w:p>
        </w:tc>
        <w:tc>
          <w:tcPr>
            <w:tcW w:w="8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1465,7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161,6</w:t>
            </w:r>
          </w:p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937F29" w:rsidRDefault="000D1F04" w:rsidP="002642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37F29">
              <w:rPr>
                <w:rFonts w:ascii="Times New Roman" w:hAnsi="Times New Roman" w:cs="Times New Roman"/>
              </w:rPr>
              <w:t>161,6</w:t>
            </w:r>
          </w:p>
        </w:tc>
      </w:tr>
    </w:tbl>
    <w:p w:rsidR="000D1F04" w:rsidRPr="00937F29" w:rsidRDefault="000D1F04" w:rsidP="00937F2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0D1F04" w:rsidRPr="00264237" w:rsidRDefault="000D1F04" w:rsidP="00264237">
      <w:pPr>
        <w:rPr>
          <w:rFonts w:ascii="Times New Roman" w:hAnsi="Times New Roman" w:cs="Times New Roman"/>
          <w:sz w:val="20"/>
          <w:szCs w:val="20"/>
        </w:rPr>
        <w:sectPr w:rsidR="000D1F04" w:rsidRPr="00264237">
          <w:pgSz w:w="16838" w:h="11906" w:orient="landscape"/>
          <w:pgMar w:top="1133" w:right="1440" w:bottom="566" w:left="1440" w:header="720" w:footer="720" w:gutter="0"/>
          <w:cols w:space="720"/>
        </w:sectPr>
      </w:pPr>
    </w:p>
    <w:p w:rsidR="000D1F04" w:rsidRPr="00D35A74" w:rsidRDefault="000D1F04" w:rsidP="00264237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 xml:space="preserve">             </w:t>
      </w:r>
      <w:r>
        <w:rPr>
          <w:rFonts w:ascii="Times New Roman" w:hAnsi="Times New Roman" w:cs="Times New Roman"/>
        </w:rPr>
        <w:t xml:space="preserve">                   Приложение №</w:t>
      </w:r>
      <w:r w:rsidRPr="00D35A74">
        <w:rPr>
          <w:rFonts w:ascii="Times New Roman" w:hAnsi="Times New Roman" w:cs="Times New Roman"/>
        </w:rPr>
        <w:t>13</w:t>
      </w:r>
    </w:p>
    <w:p w:rsidR="000D1F04" w:rsidRPr="00D35A74" w:rsidRDefault="000D1F04" w:rsidP="00264237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к Положению</w:t>
      </w:r>
    </w:p>
    <w:p w:rsidR="000D1F04" w:rsidRPr="00D35A74" w:rsidRDefault="000D1F04" w:rsidP="00264237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о порядке принятия решений о разработке муниципальных</w:t>
      </w:r>
    </w:p>
    <w:p w:rsidR="000D1F04" w:rsidRPr="00D35A74" w:rsidRDefault="000D1F04" w:rsidP="00264237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программ ЗАТО Михайловский, их формирования и реализации,</w:t>
      </w:r>
    </w:p>
    <w:p w:rsidR="000D1F04" w:rsidRPr="00D35A74" w:rsidRDefault="000D1F04" w:rsidP="00264237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проведения оценки эффективности реализации</w:t>
      </w:r>
    </w:p>
    <w:p w:rsidR="000D1F04" w:rsidRPr="00D35A74" w:rsidRDefault="000D1F04" w:rsidP="00264237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 xml:space="preserve">муниципальных  программ </w:t>
      </w:r>
    </w:p>
    <w:p w:rsidR="000D1F04" w:rsidRPr="00D35A74" w:rsidRDefault="000D1F04" w:rsidP="00264237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264237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264237">
      <w:pPr>
        <w:pStyle w:val="ConsPlusNonformat"/>
        <w:jc w:val="center"/>
        <w:rPr>
          <w:rFonts w:ascii="Times New Roman" w:hAnsi="Times New Roman" w:cs="Times New Roman"/>
        </w:rPr>
      </w:pPr>
    </w:p>
    <w:p w:rsidR="000D1F04" w:rsidRPr="00264237" w:rsidRDefault="000D1F04" w:rsidP="00264237">
      <w:pPr>
        <w:pStyle w:val="ConsPlusNonformat"/>
        <w:jc w:val="center"/>
        <w:rPr>
          <w:rFonts w:ascii="Times New Roman" w:hAnsi="Times New Roman" w:cs="Times New Roman"/>
          <w:b/>
          <w:bCs/>
        </w:rPr>
      </w:pPr>
      <w:r w:rsidRPr="00264237">
        <w:rPr>
          <w:rFonts w:ascii="Times New Roman" w:hAnsi="Times New Roman" w:cs="Times New Roman"/>
          <w:b/>
          <w:bCs/>
        </w:rPr>
        <w:t>Сведения</w:t>
      </w:r>
    </w:p>
    <w:p w:rsidR="000D1F04" w:rsidRPr="00264237" w:rsidRDefault="000D1F04" w:rsidP="00264237">
      <w:pPr>
        <w:pStyle w:val="ConsPlusNonformat"/>
        <w:jc w:val="center"/>
        <w:rPr>
          <w:rFonts w:ascii="Times New Roman" w:hAnsi="Times New Roman" w:cs="Times New Roman"/>
          <w:b/>
          <w:bCs/>
        </w:rPr>
      </w:pPr>
      <w:r w:rsidRPr="00264237">
        <w:rPr>
          <w:rFonts w:ascii="Times New Roman" w:hAnsi="Times New Roman" w:cs="Times New Roman"/>
          <w:b/>
          <w:bCs/>
        </w:rPr>
        <w:t>о степени выполнения мероприятий подпрограмм муниципальной программы</w:t>
      </w:r>
    </w:p>
    <w:p w:rsidR="000D1F04" w:rsidRPr="00D35A74" w:rsidRDefault="000D1F04" w:rsidP="00264237">
      <w:pPr>
        <w:pStyle w:val="ConsPlusNonformat"/>
        <w:jc w:val="center"/>
        <w:rPr>
          <w:rFonts w:ascii="Times New Roman" w:hAnsi="Times New Roman" w:cs="Times New Roman"/>
        </w:rPr>
      </w:pPr>
    </w:p>
    <w:p w:rsidR="000D1F04" w:rsidRPr="00264237" w:rsidRDefault="000D1F04" w:rsidP="00264237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>"Поддержка и развитие печатного средства массовой информации городского округа</w:t>
      </w:r>
    </w:p>
    <w:p w:rsidR="000D1F04" w:rsidRPr="00264237" w:rsidRDefault="000D1F04" w:rsidP="00264237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 xml:space="preserve"> ЗАТО Михайловский Саратовской области муниципального учреждения "Редакция газеты "Михайловские новости" ЗАТО Михайловский </w:t>
      </w:r>
    </w:p>
    <w:p w:rsidR="000D1F04" w:rsidRPr="00264237" w:rsidRDefault="000D1F04" w:rsidP="002642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>Саратовской области на 2015 - 2017 годы"</w:t>
      </w:r>
    </w:p>
    <w:p w:rsidR="000D1F04" w:rsidRPr="00264237" w:rsidRDefault="000D1F04" w:rsidP="00264237">
      <w:pPr>
        <w:pStyle w:val="ConsPlusNonformat"/>
        <w:jc w:val="center"/>
        <w:rPr>
          <w:rFonts w:ascii="Times New Roman" w:hAnsi="Times New Roman" w:cs="Times New Roman"/>
          <w:b/>
          <w:bCs/>
        </w:rPr>
      </w:pPr>
      <w:r w:rsidRPr="00264237">
        <w:rPr>
          <w:rFonts w:ascii="Times New Roman" w:hAnsi="Times New Roman" w:cs="Times New Roman"/>
          <w:b/>
          <w:bCs/>
        </w:rPr>
        <w:t xml:space="preserve"> (наименование муниципальной программы)</w:t>
      </w:r>
    </w:p>
    <w:p w:rsidR="000D1F04" w:rsidRDefault="000D1F04" w:rsidP="00264237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D1F04" w:rsidRPr="00937F29" w:rsidRDefault="000D1F04" w:rsidP="00264237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37F29">
        <w:rPr>
          <w:rFonts w:ascii="Times New Roman" w:hAnsi="Times New Roman" w:cs="Times New Roman"/>
          <w:sz w:val="24"/>
          <w:szCs w:val="24"/>
          <w:u w:val="single"/>
        </w:rPr>
        <w:t>отчетный период 2017 год</w:t>
      </w:r>
    </w:p>
    <w:p w:rsidR="000D1F04" w:rsidRPr="00937F29" w:rsidRDefault="000D1F04" w:rsidP="00264237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937F29">
        <w:rPr>
          <w:rFonts w:ascii="Times New Roman" w:hAnsi="Times New Roman" w:cs="Times New Roman"/>
          <w:sz w:val="16"/>
          <w:szCs w:val="16"/>
        </w:rPr>
        <w:t xml:space="preserve">  (месяц)</w:t>
      </w:r>
    </w:p>
    <w:tbl>
      <w:tblPr>
        <w:tblpPr w:leftFromText="180" w:rightFromText="180" w:vertAnchor="text" w:horzAnchor="margin" w:tblpXSpec="center" w:tblpY="32"/>
        <w:tblW w:w="10304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560"/>
        <w:gridCol w:w="1568"/>
        <w:gridCol w:w="1120"/>
        <w:gridCol w:w="896"/>
        <w:gridCol w:w="896"/>
        <w:gridCol w:w="896"/>
        <w:gridCol w:w="896"/>
        <w:gridCol w:w="1120"/>
        <w:gridCol w:w="1120"/>
        <w:gridCol w:w="1232"/>
      </w:tblGrid>
      <w:tr w:rsidR="000D1F04" w:rsidRPr="00D35A74">
        <w:trPr>
          <w:trHeight w:val="540"/>
        </w:trPr>
        <w:tc>
          <w:tcPr>
            <w:tcW w:w="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N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п/п</w:t>
            </w:r>
          </w:p>
        </w:tc>
        <w:tc>
          <w:tcPr>
            <w:tcW w:w="15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Наимено-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вание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мероприятий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подпрограмм,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показателей</w:t>
            </w:r>
          </w:p>
        </w:tc>
        <w:tc>
          <w:tcPr>
            <w:tcW w:w="11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Ответст-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венный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испол-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нитель</w:t>
            </w:r>
          </w:p>
        </w:tc>
        <w:tc>
          <w:tcPr>
            <w:tcW w:w="17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Плановый срок</w:t>
            </w:r>
          </w:p>
        </w:tc>
        <w:tc>
          <w:tcPr>
            <w:tcW w:w="179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Фактический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срок</w:t>
            </w:r>
          </w:p>
        </w:tc>
        <w:tc>
          <w:tcPr>
            <w:tcW w:w="224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Результат,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показатели</w:t>
            </w:r>
          </w:p>
        </w:tc>
        <w:tc>
          <w:tcPr>
            <w:tcW w:w="12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Проблемы,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возникшие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в ходе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реализа-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ции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мероприя-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тия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hyperlink r:id="rId8" w:anchor="Par1326" w:history="1">
              <w:r w:rsidRPr="00264237">
                <w:rPr>
                  <w:rStyle w:val="Hyperlink"/>
                  <w:rFonts w:ascii="Times New Roman" w:hAnsi="Times New Roman" w:cs="Times New Roman"/>
                  <w:b/>
                  <w:bCs/>
                  <w:sz w:val="18"/>
                  <w:szCs w:val="18"/>
                  <w:u w:val="none"/>
                </w:rPr>
                <w:t>&lt;*&gt;</w:t>
              </w:r>
            </w:hyperlink>
          </w:p>
        </w:tc>
      </w:tr>
      <w:tr w:rsidR="000D1F04" w:rsidRPr="00D35A74">
        <w:trPr>
          <w:trHeight w:val="900"/>
        </w:trPr>
        <w:tc>
          <w:tcPr>
            <w:tcW w:w="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264237" w:rsidRDefault="000D1F04" w:rsidP="00F6411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264237" w:rsidRDefault="000D1F04" w:rsidP="00F6411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264237" w:rsidRDefault="000D1F04" w:rsidP="00F6411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начала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реали-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зации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окон-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чания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реали-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зации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начала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реали-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зации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окон-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чания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реали-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зации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заплани-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рованные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значения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достиг-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нутые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значения</w:t>
            </w:r>
          </w:p>
        </w:tc>
        <w:tc>
          <w:tcPr>
            <w:tcW w:w="12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264237" w:rsidRDefault="000D1F04" w:rsidP="00F6411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0D1F04" w:rsidRPr="00D35A74">
        <w:tc>
          <w:tcPr>
            <w:tcW w:w="10304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Подпрограмма 1                                  </w:t>
            </w:r>
          </w:p>
        </w:tc>
      </w:tr>
      <w:tr w:rsidR="000D1F04" w:rsidRPr="00D35A74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ВЦП 1       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0D1F04" w:rsidRPr="00D35A74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ВЦП 2       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0D1F04" w:rsidRPr="00D35A74">
        <w:trPr>
          <w:trHeight w:val="36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Мероприятие 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1.1         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0D1F04" w:rsidRPr="00D35A74">
        <w:trPr>
          <w:trHeight w:val="36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Мероприятие 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1.2.        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0D1F04" w:rsidRPr="00D35A74">
        <w:tc>
          <w:tcPr>
            <w:tcW w:w="10304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Подпрограмма 2                                  </w:t>
            </w:r>
          </w:p>
        </w:tc>
      </w:tr>
      <w:tr w:rsidR="000D1F04" w:rsidRPr="00D35A74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ВЦП 1       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0D1F04" w:rsidRPr="00D35A74"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ВЦП 2       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0D1F04" w:rsidRPr="00D35A74">
        <w:trPr>
          <w:trHeight w:val="36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Мероприятие 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2.1.        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0D1F04" w:rsidRPr="00D35A74">
        <w:trPr>
          <w:trHeight w:val="36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Мероприятие </w:t>
            </w:r>
          </w:p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264237">
              <w:rPr>
                <w:rFonts w:ascii="Times New Roman" w:hAnsi="Times New Roman" w:cs="Times New Roman"/>
                <w:sz w:val="18"/>
                <w:szCs w:val="18"/>
              </w:rPr>
              <w:t xml:space="preserve">2.2.        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F641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--------------------------------</w:t>
      </w:r>
    </w:p>
    <w:p w:rsidR="000D1F04" w:rsidRPr="00D35A74" w:rsidRDefault="000D1F04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2" w:name="Par1326"/>
      <w:bookmarkEnd w:id="2"/>
      <w:r w:rsidRPr="00D35A74">
        <w:rPr>
          <w:rFonts w:ascii="Times New Roman" w:hAnsi="Times New Roman" w:cs="Times New Roman"/>
        </w:rPr>
        <w:t>&lt;*&gt; При наличии отклонений плановых сроков реализации мероприятий от фактических приводится краткое описание проблем, а при отсутствии отклонений указывается "нет".</w:t>
      </w: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</w:t>
      </w:r>
      <w:r w:rsidRPr="00D35A74">
        <w:rPr>
          <w:rFonts w:ascii="Times New Roman" w:hAnsi="Times New Roman" w:cs="Times New Roman"/>
        </w:rPr>
        <w:t>14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к Положению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о порядке принятия решений о разработке муниципальных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программ ЗАТО Михайловский, их формирования и реализации,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проведения оценки эффективности реализации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 xml:space="preserve">муниципальных  программ </w:t>
      </w: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E93A75">
      <w:pPr>
        <w:pStyle w:val="ConsPlusNormal"/>
        <w:jc w:val="center"/>
        <w:rPr>
          <w:rFonts w:ascii="Times New Roman" w:hAnsi="Times New Roman" w:cs="Times New Roman"/>
        </w:rPr>
      </w:pPr>
    </w:p>
    <w:p w:rsidR="000D1F04" w:rsidRPr="00485102" w:rsidRDefault="000D1F04" w:rsidP="00E93A75">
      <w:pPr>
        <w:pStyle w:val="ConsPlusNonformat"/>
        <w:jc w:val="center"/>
        <w:rPr>
          <w:rFonts w:ascii="Times New Roman" w:hAnsi="Times New Roman" w:cs="Times New Roman"/>
          <w:b/>
          <w:bCs/>
        </w:rPr>
      </w:pPr>
      <w:r w:rsidRPr="00485102">
        <w:rPr>
          <w:rFonts w:ascii="Times New Roman" w:hAnsi="Times New Roman" w:cs="Times New Roman"/>
          <w:b/>
          <w:bCs/>
        </w:rPr>
        <w:t>Оценка эффективности мер государственного регулирования</w:t>
      </w:r>
    </w:p>
    <w:p w:rsidR="000D1F04" w:rsidRPr="00485102" w:rsidRDefault="000D1F04" w:rsidP="00E93A75">
      <w:pPr>
        <w:pStyle w:val="ConsPlusNonformat"/>
        <w:jc w:val="center"/>
        <w:rPr>
          <w:rFonts w:ascii="Times New Roman" w:hAnsi="Times New Roman" w:cs="Times New Roman"/>
          <w:b/>
          <w:bCs/>
        </w:rPr>
      </w:pPr>
      <w:r w:rsidRPr="00485102">
        <w:rPr>
          <w:rFonts w:ascii="Times New Roman" w:hAnsi="Times New Roman" w:cs="Times New Roman"/>
          <w:b/>
          <w:bCs/>
        </w:rPr>
        <w:t>муниципальной программы</w:t>
      </w:r>
    </w:p>
    <w:p w:rsidR="000D1F04" w:rsidRPr="00D35A74" w:rsidRDefault="000D1F04" w:rsidP="00E93A75">
      <w:pPr>
        <w:pStyle w:val="ConsPlusNonformat"/>
        <w:jc w:val="center"/>
        <w:rPr>
          <w:rFonts w:ascii="Times New Roman" w:hAnsi="Times New Roman" w:cs="Times New Roman"/>
        </w:rPr>
      </w:pPr>
    </w:p>
    <w:p w:rsidR="000D1F04" w:rsidRPr="00264237" w:rsidRDefault="000D1F04" w:rsidP="00485102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>"Поддержка и развитие печатного средства массовой информации городского округа</w:t>
      </w:r>
    </w:p>
    <w:p w:rsidR="000D1F04" w:rsidRPr="00264237" w:rsidRDefault="000D1F04" w:rsidP="00485102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 xml:space="preserve"> ЗАТО Михайловский Саратовской области муниципального учреждения "Редакция газеты "Михайловские новости" ЗАТО Михайловский </w:t>
      </w:r>
    </w:p>
    <w:p w:rsidR="000D1F04" w:rsidRPr="00264237" w:rsidRDefault="000D1F04" w:rsidP="004851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>Саратовской области на 2015 - 2017 годы"</w:t>
      </w:r>
    </w:p>
    <w:p w:rsidR="000D1F04" w:rsidRPr="00264237" w:rsidRDefault="000D1F04" w:rsidP="00485102">
      <w:pPr>
        <w:pStyle w:val="ConsPlusNonformat"/>
        <w:jc w:val="center"/>
        <w:rPr>
          <w:rFonts w:ascii="Times New Roman" w:hAnsi="Times New Roman" w:cs="Times New Roman"/>
          <w:b/>
          <w:bCs/>
        </w:rPr>
      </w:pPr>
      <w:r w:rsidRPr="00264237">
        <w:rPr>
          <w:rFonts w:ascii="Times New Roman" w:hAnsi="Times New Roman" w:cs="Times New Roman"/>
          <w:b/>
          <w:bCs/>
        </w:rPr>
        <w:t xml:space="preserve"> (наименование муниципальной программы)</w:t>
      </w:r>
    </w:p>
    <w:p w:rsidR="000D1F04" w:rsidRDefault="000D1F04" w:rsidP="00485102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D1F04" w:rsidRPr="00937F29" w:rsidRDefault="000D1F04" w:rsidP="00485102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37F29">
        <w:rPr>
          <w:rFonts w:ascii="Times New Roman" w:hAnsi="Times New Roman" w:cs="Times New Roman"/>
          <w:sz w:val="24"/>
          <w:szCs w:val="24"/>
          <w:u w:val="single"/>
        </w:rPr>
        <w:t>отчетный период 2017 год</w:t>
      </w:r>
    </w:p>
    <w:p w:rsidR="000D1F04" w:rsidRPr="00937F29" w:rsidRDefault="000D1F04" w:rsidP="00485102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937F29">
        <w:rPr>
          <w:rFonts w:ascii="Times New Roman" w:hAnsi="Times New Roman" w:cs="Times New Roman"/>
          <w:sz w:val="16"/>
          <w:szCs w:val="16"/>
        </w:rPr>
        <w:t xml:space="preserve">  (месяц)</w:t>
      </w: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10248" w:type="dxa"/>
        <w:jc w:val="center"/>
        <w:tblLayout w:type="fixed"/>
        <w:tblCellMar>
          <w:left w:w="75" w:type="dxa"/>
          <w:right w:w="75" w:type="dxa"/>
        </w:tblCellMar>
        <w:tblLook w:val="00A0"/>
      </w:tblPr>
      <w:tblGrid>
        <w:gridCol w:w="610"/>
        <w:gridCol w:w="1708"/>
        <w:gridCol w:w="1098"/>
        <w:gridCol w:w="732"/>
        <w:gridCol w:w="854"/>
        <w:gridCol w:w="1220"/>
        <w:gridCol w:w="1220"/>
        <w:gridCol w:w="1342"/>
        <w:gridCol w:w="732"/>
        <w:gridCol w:w="732"/>
      </w:tblGrid>
      <w:tr w:rsidR="000D1F04" w:rsidRPr="00D35A74">
        <w:trPr>
          <w:trHeight w:val="1400"/>
          <w:jc w:val="center"/>
        </w:trPr>
        <w:tc>
          <w:tcPr>
            <w:tcW w:w="6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N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17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 меры    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Показа-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тель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приме-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нения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меры</w:t>
            </w:r>
          </w:p>
        </w:tc>
        <w:tc>
          <w:tcPr>
            <w:tcW w:w="15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Финансовая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оценка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результата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в отчетном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году (тыс.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рублей)</w:t>
            </w:r>
          </w:p>
        </w:tc>
        <w:tc>
          <w:tcPr>
            <w:tcW w:w="378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Финансовая оценка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результата в плановом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периоде (тыс. рублей)</w:t>
            </w:r>
          </w:p>
        </w:tc>
        <w:tc>
          <w:tcPr>
            <w:tcW w:w="146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Обоснова-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ние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необходи-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мости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(эффек-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тивности)</w:t>
            </w:r>
          </w:p>
        </w:tc>
      </w:tr>
      <w:tr w:rsidR="000D1F04" w:rsidRPr="00D35A74">
        <w:trPr>
          <w:trHeight w:val="1800"/>
          <w:jc w:val="center"/>
        </w:trPr>
        <w:tc>
          <w:tcPr>
            <w:tcW w:w="6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D35A74" w:rsidRDefault="000D1F04" w:rsidP="00D35A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D35A74" w:rsidRDefault="000D1F04" w:rsidP="00D35A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D35A74" w:rsidRDefault="000D1F04" w:rsidP="00D35A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8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первый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реализа-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програм-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мы</w:t>
            </w:r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второй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год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реализа-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програм-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мы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третий и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последую-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щий год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реализа-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програм-</w:t>
            </w:r>
          </w:p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мы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</w:tc>
      </w:tr>
      <w:tr w:rsidR="000D1F04" w:rsidRPr="00D35A74">
        <w:trPr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1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  2      </w:t>
            </w:r>
          </w:p>
        </w:tc>
        <w:tc>
          <w:tcPr>
            <w:tcW w:w="1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3   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4  </w:t>
            </w:r>
          </w:p>
        </w:tc>
        <w:tc>
          <w:tcPr>
            <w:tcW w:w="8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5  </w:t>
            </w:r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6    </w:t>
            </w:r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7    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 8    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9  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10 </w:t>
            </w:r>
          </w:p>
        </w:tc>
      </w:tr>
      <w:tr w:rsidR="000D1F04" w:rsidRPr="00D35A74">
        <w:trPr>
          <w:trHeight w:val="400"/>
          <w:jc w:val="center"/>
        </w:trPr>
        <w:tc>
          <w:tcPr>
            <w:tcW w:w="10248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 I. Меры государственного регулирования, запланированные в рамках  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муниципальной программы                        </w:t>
            </w:r>
          </w:p>
        </w:tc>
      </w:tr>
      <w:tr w:rsidR="000D1F04" w:rsidRPr="00D35A74">
        <w:trPr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</w:p>
        </w:tc>
        <w:tc>
          <w:tcPr>
            <w:tcW w:w="1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D1F04" w:rsidRPr="00D35A74">
        <w:trPr>
          <w:trHeight w:val="400"/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638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II. Меры государственного регулирования, дополнительно предлагаемые к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        реализации в рамках муниципальной программы             </w:t>
            </w:r>
          </w:p>
        </w:tc>
      </w:tr>
      <w:tr w:rsidR="000D1F04" w:rsidRPr="00D35A74">
        <w:trPr>
          <w:jc w:val="center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</w:p>
        </w:tc>
        <w:tc>
          <w:tcPr>
            <w:tcW w:w="17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7E0F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--------------------------------</w:t>
      </w:r>
    </w:p>
    <w:p w:rsidR="000D1F04" w:rsidRPr="00D35A74" w:rsidRDefault="000D1F04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Примечание. Столбцы 1 - 4, 9 раздела I заполняются в соответствии с таблицей приложения N 5 к Порядку, а также с учетом рассмотрения предложений по включению мер из раздела II в состав муниципальной программы по итогам рассмотрения годовых отчетов прошлых отчетных периодов. В обосновании необходимости (эффективности) приводится взаимосвязь указанных мер и показателей муниципальной программы, а также социально-экономических эффектов от ее реализации.</w:t>
      </w: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</w:t>
      </w:r>
      <w:r w:rsidRPr="00D35A74">
        <w:rPr>
          <w:rFonts w:ascii="Times New Roman" w:hAnsi="Times New Roman" w:cs="Times New Roman"/>
        </w:rPr>
        <w:t>15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к Положению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о порядке принятия решений о разработке муниципальных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программ ЗАТО Михайловский, их формирования и реализации,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проведения оценки эффективности реализации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 xml:space="preserve">муниципальных  программ </w:t>
      </w: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5A74">
        <w:rPr>
          <w:rFonts w:ascii="Times New Roman" w:hAnsi="Times New Roman" w:cs="Times New Roman"/>
          <w:b/>
          <w:bCs/>
          <w:sz w:val="28"/>
          <w:szCs w:val="28"/>
        </w:rPr>
        <w:t>Оценка результатов реализации мер правового регулирования</w:t>
      </w:r>
    </w:p>
    <w:p w:rsidR="000D1F04" w:rsidRPr="00D35A74" w:rsidRDefault="000D1F04" w:rsidP="00D35A7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5A74">
        <w:rPr>
          <w:rFonts w:ascii="Times New Roman" w:hAnsi="Times New Roman" w:cs="Times New Roman"/>
          <w:b/>
          <w:bCs/>
          <w:sz w:val="28"/>
          <w:szCs w:val="28"/>
        </w:rPr>
        <w:t>муниципальной программы</w:t>
      </w:r>
    </w:p>
    <w:p w:rsidR="000D1F04" w:rsidRPr="00D35A74" w:rsidRDefault="000D1F04" w:rsidP="00D35A74">
      <w:pPr>
        <w:pStyle w:val="ConsPlusNonformat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0D1F04" w:rsidRPr="00264237" w:rsidRDefault="000D1F04" w:rsidP="00D35A74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>"Поддержка и развитие печатного средства массовой информации городского округа</w:t>
      </w:r>
    </w:p>
    <w:p w:rsidR="000D1F04" w:rsidRPr="00264237" w:rsidRDefault="000D1F04" w:rsidP="00D35A74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 xml:space="preserve"> ЗАТО Михайловский Саратовской области муниципального учреждения</w:t>
      </w:r>
    </w:p>
    <w:p w:rsidR="000D1F04" w:rsidRPr="00264237" w:rsidRDefault="000D1F04" w:rsidP="00D35A74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 xml:space="preserve"> "Редакция газеты "Михайловские новости" ЗАТО Михайловский </w:t>
      </w:r>
    </w:p>
    <w:p w:rsidR="000D1F04" w:rsidRPr="00264237" w:rsidRDefault="000D1F04" w:rsidP="00D35A7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>Саратовской области на 2015 - 2017 годы"</w:t>
      </w:r>
    </w:p>
    <w:p w:rsidR="000D1F04" w:rsidRPr="00264237" w:rsidRDefault="000D1F04" w:rsidP="00D35A74">
      <w:pPr>
        <w:pStyle w:val="ConsPlusNonformat"/>
        <w:jc w:val="center"/>
        <w:rPr>
          <w:rFonts w:ascii="Times New Roman" w:hAnsi="Times New Roman" w:cs="Times New Roman"/>
          <w:b/>
          <w:bCs/>
        </w:rPr>
      </w:pPr>
      <w:r w:rsidRPr="00264237">
        <w:rPr>
          <w:rFonts w:ascii="Times New Roman" w:hAnsi="Times New Roman" w:cs="Times New Roman"/>
          <w:b/>
          <w:bCs/>
        </w:rPr>
        <w:t xml:space="preserve"> (наименование муниципальной программы)</w:t>
      </w:r>
    </w:p>
    <w:p w:rsidR="000D1F04" w:rsidRPr="00264237" w:rsidRDefault="000D1F04" w:rsidP="00D35A74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264237">
        <w:rPr>
          <w:rFonts w:ascii="Times New Roman" w:hAnsi="Times New Roman" w:cs="Times New Roman"/>
          <w:sz w:val="28"/>
          <w:szCs w:val="28"/>
          <w:u w:val="single"/>
        </w:rPr>
        <w:t>отчетный период 2017 год</w:t>
      </w:r>
    </w:p>
    <w:p w:rsidR="000D1F04" w:rsidRPr="00D35A74" w:rsidRDefault="000D1F04" w:rsidP="00D35A74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D35A74">
        <w:rPr>
          <w:rFonts w:ascii="Times New Roman" w:hAnsi="Times New Roman" w:cs="Times New Roman"/>
          <w:sz w:val="16"/>
          <w:szCs w:val="16"/>
        </w:rPr>
        <w:t xml:space="preserve">  (месяц)</w:t>
      </w:r>
    </w:p>
    <w:tbl>
      <w:tblPr>
        <w:tblpPr w:leftFromText="180" w:rightFromText="180" w:vertAnchor="text" w:horzAnchor="page" w:tblpX="880" w:tblpY="132"/>
        <w:tblW w:w="1069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40"/>
        <w:gridCol w:w="2174"/>
        <w:gridCol w:w="1342"/>
        <w:gridCol w:w="1830"/>
        <w:gridCol w:w="732"/>
        <w:gridCol w:w="732"/>
        <w:gridCol w:w="3345"/>
      </w:tblGrid>
      <w:tr w:rsidR="000D1F04" w:rsidRPr="00D35A74">
        <w:trPr>
          <w:trHeight w:val="600"/>
        </w:trPr>
        <w:tc>
          <w:tcPr>
            <w:tcW w:w="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N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17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Вид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акта</w:t>
            </w:r>
          </w:p>
        </w:tc>
        <w:tc>
          <w:tcPr>
            <w:tcW w:w="13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Основные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положения</w:t>
            </w:r>
          </w:p>
        </w:tc>
        <w:tc>
          <w:tcPr>
            <w:tcW w:w="183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Ответственный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исполнитель</w:t>
            </w:r>
          </w:p>
        </w:tc>
        <w:tc>
          <w:tcPr>
            <w:tcW w:w="146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Сроки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принятия</w:t>
            </w:r>
          </w:p>
        </w:tc>
        <w:tc>
          <w:tcPr>
            <w:tcW w:w="33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Примечание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(результат реализации,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причины отклонений)</w:t>
            </w:r>
          </w:p>
        </w:tc>
      </w:tr>
      <w:tr w:rsidR="000D1F04" w:rsidRPr="00D35A74">
        <w:tc>
          <w:tcPr>
            <w:tcW w:w="5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17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3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33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0D1F04" w:rsidRPr="00D35A74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 1 </w:t>
            </w:r>
          </w:p>
        </w:tc>
        <w:tc>
          <w:tcPr>
            <w:tcW w:w="2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  2  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    3    </w:t>
            </w: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      4      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 5  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 6  </w:t>
            </w:r>
          </w:p>
        </w:tc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              7              </w:t>
            </w:r>
          </w:p>
        </w:tc>
      </w:tr>
      <w:tr w:rsidR="000D1F04" w:rsidRPr="00D35A74">
        <w:trPr>
          <w:trHeight w:val="182"/>
        </w:trPr>
        <w:tc>
          <w:tcPr>
            <w:tcW w:w="10695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7E0F7D">
            <w:pPr>
              <w:spacing w:after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I. Меры правового регулирования, предусмотренные муниципальной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64237">
              <w:rPr>
                <w:rFonts w:ascii="Times New Roman" w:hAnsi="Times New Roman" w:cs="Times New Roman"/>
              </w:rPr>
              <w:t>программой</w:t>
            </w:r>
          </w:p>
        </w:tc>
      </w:tr>
      <w:tr w:rsidR="000D1F04" w:rsidRPr="00D35A74"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1  </w:t>
            </w:r>
          </w:p>
        </w:tc>
        <w:tc>
          <w:tcPr>
            <w:tcW w:w="21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7D2647" w:rsidRDefault="000D1F04" w:rsidP="00264237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D264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Постановление  администрации ЗАТО Михайловский «Об утверждении муниципальной программы "Поддержка и развитие печатного средства массовой информации городского округа</w:t>
            </w:r>
          </w:p>
          <w:p w:rsidR="000D1F04" w:rsidRPr="007D2647" w:rsidRDefault="000D1F04" w:rsidP="00264237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D264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ЗАТО Михайловский Саратовской области муниципального учреждения</w:t>
            </w:r>
          </w:p>
          <w:p w:rsidR="000D1F04" w:rsidRPr="007D2647" w:rsidRDefault="000D1F04" w:rsidP="00264237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7D264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"Редакция газеты "Михайловские новости" ЗАТО Михайловский </w:t>
            </w:r>
          </w:p>
          <w:p w:rsidR="000D1F04" w:rsidRPr="007D2647" w:rsidRDefault="000D1F04" w:rsidP="007E0F7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>Саратовской области на 2015 - 2017 годы"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МУ «Редакция газеты «Михайловские новости»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№75 от 28 июля 2014 года</w:t>
            </w:r>
          </w:p>
        </w:tc>
        <w:tc>
          <w:tcPr>
            <w:tcW w:w="7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№75 от 28 июля 2014 года</w:t>
            </w:r>
          </w:p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№115 от 31 декаб-ря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2014 года</w:t>
            </w:r>
          </w:p>
        </w:tc>
        <w:tc>
          <w:tcPr>
            <w:tcW w:w="334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4237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0D1F04" w:rsidRPr="00D35A74">
        <w:trPr>
          <w:trHeight w:val="400"/>
        </w:trPr>
        <w:tc>
          <w:tcPr>
            <w:tcW w:w="10695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264237">
            <w:pPr>
              <w:spacing w:after="0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II. Меры правового регулирования, предлагаемые к реализации с учетом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положений муниципальной программы</w:t>
            </w:r>
          </w:p>
        </w:tc>
      </w:tr>
      <w:tr w:rsidR="000D1F04" w:rsidRPr="00D35A7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1. 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04" w:rsidRPr="00264237" w:rsidRDefault="000D1F04" w:rsidP="00264237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Постановление  администрации ЗАТО Михайловский «О внесении изменений в  муниципальную программу "Поддержка и развитие печатного средства массовой информации городского округа</w:t>
            </w:r>
          </w:p>
          <w:p w:rsidR="000D1F04" w:rsidRPr="00264237" w:rsidRDefault="000D1F04" w:rsidP="00264237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ЗАТО Михайловский Саратовской области муниципального учреждения</w:t>
            </w:r>
          </w:p>
          <w:p w:rsidR="000D1F04" w:rsidRPr="00264237" w:rsidRDefault="000D1F04" w:rsidP="00264237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"Редакция газеты "Михайловские новости" ЗАТО Михайловский </w:t>
            </w:r>
          </w:p>
          <w:p w:rsidR="000D1F04" w:rsidRPr="007D2647" w:rsidRDefault="000D1F04" w:rsidP="007E0F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>Саратовской области на 2015 - 2017 годы"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МУ «Редакция газеты «Михайловские новости»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№115 от 31 декаб-ря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2014 года 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№115 от 31 декаб-ря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2014 года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№98 от 31 декаб-ря 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2015 года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04" w:rsidRPr="00264237" w:rsidRDefault="000D1F04" w:rsidP="00264237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sz w:val="20"/>
                <w:szCs w:val="20"/>
              </w:rPr>
              <w:t xml:space="preserve">В целях  приведения Постановления в соответствие с Решениями Собрания Депутатов №255 от 21 декабря 2015 года «О бюджете ЗАТО Михайловский на 2016 год» и </w:t>
            </w:r>
            <w:r w:rsidRPr="00264237">
              <w:rPr>
                <w:rStyle w:val="s1"/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№ 258 </w:t>
            </w:r>
            <w:r w:rsidRPr="002642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от 30 декабря 2015 года </w:t>
            </w:r>
            <w:r w:rsidRPr="00264237">
              <w:rPr>
                <w:rStyle w:val="s1"/>
                <w:rFonts w:ascii="Times New Roman" w:hAnsi="Times New Roman" w:cs="Times New Roman"/>
                <w:color w:val="000000"/>
                <w:sz w:val="20"/>
                <w:szCs w:val="20"/>
              </w:rPr>
              <w:t>«О внесении изменений в решение Собрания депутатов № 200 от 17 декабря 2014 года «О бюджете</w:t>
            </w:r>
            <w:r w:rsidRPr="002642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4237">
              <w:rPr>
                <w:rStyle w:val="s1"/>
                <w:rFonts w:ascii="Times New Roman" w:hAnsi="Times New Roman" w:cs="Times New Roman"/>
                <w:color w:val="000000"/>
                <w:sz w:val="20"/>
                <w:szCs w:val="20"/>
              </w:rPr>
              <w:t>ЗАТО Михайловский</w:t>
            </w:r>
            <w:r w:rsidRPr="0026423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264237">
              <w:rPr>
                <w:rStyle w:val="s1"/>
                <w:rFonts w:ascii="Times New Roman" w:hAnsi="Times New Roman" w:cs="Times New Roman"/>
                <w:color w:val="000000"/>
                <w:sz w:val="20"/>
                <w:szCs w:val="20"/>
              </w:rPr>
              <w:t>на 2015 год»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D1F04" w:rsidRPr="00D35A74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04" w:rsidRPr="00264237" w:rsidRDefault="000D1F04" w:rsidP="00264237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Постановление  администрации ЗАТО Михайловский «О внесении изменений в  муниципальную программу "Поддержка и развитие печатного средства массовой информации городского округа</w:t>
            </w:r>
          </w:p>
          <w:p w:rsidR="000D1F04" w:rsidRPr="00264237" w:rsidRDefault="000D1F04" w:rsidP="00264237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ЗАТО Михайловский Саратовской области муниципального учреждения</w:t>
            </w:r>
          </w:p>
          <w:p w:rsidR="000D1F04" w:rsidRPr="00264237" w:rsidRDefault="000D1F04" w:rsidP="00264237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"Редакция газеты "Михайловские новости" ЗАТО Михайловский </w:t>
            </w:r>
          </w:p>
          <w:p w:rsidR="000D1F04" w:rsidRPr="007D2647" w:rsidRDefault="000D1F04" w:rsidP="007D2647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>Саратовской области на 2015 - 2017 годы"</w:t>
            </w: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МУ «Редакция газеты «Михайловские новости»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№98 от 31 декаб-ря 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2015 года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№98 от 31 декаб-ря 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2015 года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№118 от 30 декаб-ря 2016 года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04" w:rsidRPr="00264237" w:rsidRDefault="000D1F04" w:rsidP="00264237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sz w:val="20"/>
                <w:szCs w:val="20"/>
              </w:rPr>
              <w:t xml:space="preserve">В целях  приведения Постановления в соответствие с Решениями Собрания Депутатов №33 от 21 декабря 2016 года «О бюджете ЗАТО Михайловский на 2017 год» и </w:t>
            </w:r>
            <w:r w:rsidRPr="00264237">
              <w:rPr>
                <w:rStyle w:val="s1"/>
                <w:rFonts w:ascii="Times New Roman" w:hAnsi="Times New Roman" w:cs="Times New Roman"/>
                <w:sz w:val="20"/>
                <w:szCs w:val="20"/>
              </w:rPr>
              <w:t xml:space="preserve">№ 34 </w:t>
            </w:r>
            <w:r w:rsidRPr="00264237">
              <w:rPr>
                <w:rFonts w:ascii="Times New Roman" w:hAnsi="Times New Roman" w:cs="Times New Roman"/>
                <w:sz w:val="20"/>
                <w:szCs w:val="20"/>
              </w:rPr>
              <w:t xml:space="preserve">от 21 декабря 2016 года </w:t>
            </w:r>
            <w:r w:rsidRPr="00264237">
              <w:rPr>
                <w:rStyle w:val="s1"/>
                <w:rFonts w:ascii="Times New Roman" w:hAnsi="Times New Roman" w:cs="Times New Roman"/>
                <w:sz w:val="20"/>
                <w:szCs w:val="20"/>
              </w:rPr>
              <w:t>«О внесении изменений в решение Собрания депутатов</w:t>
            </w:r>
            <w:r>
              <w:rPr>
                <w:rStyle w:val="s1"/>
                <w:rFonts w:ascii="Times New Roman" w:hAnsi="Times New Roman" w:cs="Times New Roman"/>
                <w:sz w:val="20"/>
                <w:szCs w:val="20"/>
              </w:rPr>
              <w:t xml:space="preserve"> №</w:t>
            </w:r>
            <w:r w:rsidRPr="00264237">
              <w:rPr>
                <w:rStyle w:val="s1"/>
                <w:rFonts w:ascii="Times New Roman" w:hAnsi="Times New Roman" w:cs="Times New Roman"/>
                <w:sz w:val="20"/>
                <w:szCs w:val="20"/>
              </w:rPr>
              <w:t>255 от 21 декабря 2015 года «О бюджете</w:t>
            </w:r>
            <w:r w:rsidRPr="002642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4237">
              <w:rPr>
                <w:rStyle w:val="s1"/>
                <w:rFonts w:ascii="Times New Roman" w:hAnsi="Times New Roman" w:cs="Times New Roman"/>
                <w:sz w:val="20"/>
                <w:szCs w:val="20"/>
              </w:rPr>
              <w:t>ЗАТО Михайловский</w:t>
            </w:r>
            <w:r w:rsidRPr="002642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4237">
              <w:rPr>
                <w:rStyle w:val="s1"/>
                <w:rFonts w:ascii="Times New Roman" w:hAnsi="Times New Roman" w:cs="Times New Roman"/>
                <w:sz w:val="20"/>
                <w:szCs w:val="20"/>
              </w:rPr>
              <w:t>на 2016 год»</w:t>
            </w:r>
          </w:p>
          <w:p w:rsidR="000D1F04" w:rsidRPr="00264237" w:rsidRDefault="000D1F04" w:rsidP="00264237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1F04" w:rsidRPr="00D35A74">
        <w:trPr>
          <w:trHeight w:val="464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04" w:rsidRPr="00264237" w:rsidRDefault="000D1F04" w:rsidP="007E0F7D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>Постановление  администрации ЗАТО Михайловский «О внесении изменений в  муниципальную программу "Поддержка и развитие печатного средства массовой информации городского округа</w:t>
            </w:r>
          </w:p>
          <w:p w:rsidR="000D1F04" w:rsidRPr="00264237" w:rsidRDefault="000D1F04" w:rsidP="007E0F7D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ЗАТО Михайловский Саратовской области муниципального учреждения</w:t>
            </w:r>
          </w:p>
          <w:p w:rsidR="000D1F04" w:rsidRPr="00264237" w:rsidRDefault="000D1F04" w:rsidP="007E0F7D">
            <w:pPr>
              <w:pStyle w:val="Heading1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  <w:t xml:space="preserve"> "Редакция газеты "Михайловские новости" ЗАТО Михайловский </w:t>
            </w:r>
          </w:p>
          <w:p w:rsidR="000D1F04" w:rsidRPr="007D2647" w:rsidRDefault="000D1F04" w:rsidP="007E0F7D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D2647">
              <w:rPr>
                <w:rFonts w:ascii="Times New Roman" w:hAnsi="Times New Roman" w:cs="Times New Roman"/>
                <w:sz w:val="20"/>
                <w:szCs w:val="20"/>
              </w:rPr>
              <w:t>Саратовской области на 2015 - 2017 годы"</w:t>
            </w:r>
          </w:p>
          <w:p w:rsidR="000D1F04" w:rsidRPr="00264237" w:rsidRDefault="000D1F04" w:rsidP="007D2647">
            <w:pPr>
              <w:pStyle w:val="Heading1"/>
              <w:spacing w:before="0" w:beforeAutospacing="0" w:after="0" w:afterAutospacing="0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04" w:rsidRPr="00264237" w:rsidRDefault="000D1F04" w:rsidP="0026423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МУ «Редакция газеты «Михайловские новости»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04" w:rsidRPr="00264237" w:rsidRDefault="000D1F04" w:rsidP="007E0F7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№118 от 30 декаб-ря 2016 года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04" w:rsidRPr="00264237" w:rsidRDefault="000D1F04" w:rsidP="007E0F7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№118 от 30 декаб-ря 2016 года</w:t>
            </w:r>
          </w:p>
          <w:p w:rsidR="000D1F04" w:rsidRDefault="000D1F04" w:rsidP="007E0F7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0D1F04" w:rsidRPr="00264237" w:rsidRDefault="000D1F04" w:rsidP="007E0F7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№</w:t>
            </w:r>
            <w:r>
              <w:rPr>
                <w:rFonts w:ascii="Times New Roman" w:hAnsi="Times New Roman" w:cs="Times New Roman"/>
              </w:rPr>
              <w:t>98</w:t>
            </w:r>
            <w:r w:rsidRPr="00264237">
              <w:rPr>
                <w:rFonts w:ascii="Times New Roman" w:hAnsi="Times New Roman" w:cs="Times New Roman"/>
              </w:rPr>
              <w:t xml:space="preserve"> от </w:t>
            </w:r>
            <w:r>
              <w:rPr>
                <w:rFonts w:ascii="Times New Roman" w:hAnsi="Times New Roman" w:cs="Times New Roman"/>
              </w:rPr>
              <w:t>29</w:t>
            </w:r>
            <w:r w:rsidRPr="00264237">
              <w:rPr>
                <w:rFonts w:ascii="Times New Roman" w:hAnsi="Times New Roman" w:cs="Times New Roman"/>
              </w:rPr>
              <w:t xml:space="preserve"> декаб-ря 201</w:t>
            </w:r>
            <w:r>
              <w:rPr>
                <w:rFonts w:ascii="Times New Roman" w:hAnsi="Times New Roman" w:cs="Times New Roman"/>
              </w:rPr>
              <w:t>7</w:t>
            </w:r>
            <w:r w:rsidRPr="00264237">
              <w:rPr>
                <w:rFonts w:ascii="Times New Roman" w:hAnsi="Times New Roman" w:cs="Times New Roman"/>
              </w:rPr>
              <w:t xml:space="preserve"> года</w:t>
            </w:r>
          </w:p>
          <w:p w:rsidR="000D1F04" w:rsidRPr="00264237" w:rsidRDefault="000D1F04" w:rsidP="00264237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1F04" w:rsidRPr="00264237" w:rsidRDefault="000D1F04" w:rsidP="00A65CD2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64237">
              <w:rPr>
                <w:rFonts w:ascii="Times New Roman" w:hAnsi="Times New Roman" w:cs="Times New Roman"/>
                <w:sz w:val="20"/>
                <w:szCs w:val="20"/>
              </w:rPr>
              <w:t>В целях  приведения Постановления в соответствие с Решени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ем</w:t>
            </w:r>
            <w:r w:rsidRPr="00264237">
              <w:rPr>
                <w:rFonts w:ascii="Times New Roman" w:hAnsi="Times New Roman" w:cs="Times New Roman"/>
                <w:sz w:val="20"/>
                <w:szCs w:val="20"/>
              </w:rPr>
              <w:t xml:space="preserve"> Собрания Депутатов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  <w:r w:rsidRPr="00264237">
              <w:rPr>
                <w:rFonts w:ascii="Times New Roman" w:hAnsi="Times New Roman" w:cs="Times New Roman"/>
                <w:sz w:val="20"/>
                <w:szCs w:val="20"/>
              </w:rPr>
              <w:t xml:space="preserve"> 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Pr="00264237">
              <w:rPr>
                <w:rFonts w:ascii="Times New Roman" w:hAnsi="Times New Roman" w:cs="Times New Roman"/>
                <w:sz w:val="20"/>
                <w:szCs w:val="20"/>
              </w:rPr>
              <w:t xml:space="preserve"> декабря 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264237">
              <w:rPr>
                <w:rFonts w:ascii="Times New Roman" w:hAnsi="Times New Roman" w:cs="Times New Roman"/>
                <w:sz w:val="20"/>
                <w:szCs w:val="20"/>
              </w:rPr>
              <w:t xml:space="preserve"> года  </w:t>
            </w:r>
            <w:r w:rsidRPr="00264237">
              <w:rPr>
                <w:rStyle w:val="s1"/>
                <w:rFonts w:ascii="Times New Roman" w:hAnsi="Times New Roman" w:cs="Times New Roman"/>
                <w:sz w:val="20"/>
                <w:szCs w:val="20"/>
              </w:rPr>
              <w:t>«О внесении изменений в решение Собрания депутатов №</w:t>
            </w:r>
            <w:r>
              <w:rPr>
                <w:rStyle w:val="s1"/>
                <w:rFonts w:ascii="Times New Roman" w:hAnsi="Times New Roman" w:cs="Times New Roman"/>
                <w:sz w:val="20"/>
                <w:szCs w:val="20"/>
              </w:rPr>
              <w:t>33</w:t>
            </w:r>
            <w:r w:rsidRPr="00264237">
              <w:rPr>
                <w:rStyle w:val="s1"/>
                <w:rFonts w:ascii="Times New Roman" w:hAnsi="Times New Roman" w:cs="Times New Roman"/>
                <w:sz w:val="20"/>
                <w:szCs w:val="20"/>
              </w:rPr>
              <w:t xml:space="preserve"> от 21 декабря 201</w:t>
            </w:r>
            <w:r>
              <w:rPr>
                <w:rStyle w:val="s1"/>
                <w:rFonts w:ascii="Times New Roman" w:hAnsi="Times New Roman" w:cs="Times New Roman"/>
                <w:sz w:val="20"/>
                <w:szCs w:val="20"/>
              </w:rPr>
              <w:t>6</w:t>
            </w:r>
            <w:r w:rsidRPr="00264237">
              <w:rPr>
                <w:rStyle w:val="s1"/>
                <w:rFonts w:ascii="Times New Roman" w:hAnsi="Times New Roman" w:cs="Times New Roman"/>
                <w:sz w:val="20"/>
                <w:szCs w:val="20"/>
              </w:rPr>
              <w:t xml:space="preserve"> года «О бюджете</w:t>
            </w:r>
            <w:r w:rsidRPr="002642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4237">
              <w:rPr>
                <w:rStyle w:val="s1"/>
                <w:rFonts w:ascii="Times New Roman" w:hAnsi="Times New Roman" w:cs="Times New Roman"/>
                <w:sz w:val="20"/>
                <w:szCs w:val="20"/>
              </w:rPr>
              <w:t>ЗАТО Михайловский</w:t>
            </w:r>
            <w:r w:rsidRPr="0026423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64237">
              <w:rPr>
                <w:rStyle w:val="s1"/>
                <w:rFonts w:ascii="Times New Roman" w:hAnsi="Times New Roman" w:cs="Times New Roman"/>
                <w:sz w:val="20"/>
                <w:szCs w:val="20"/>
              </w:rPr>
              <w:t>на 201</w:t>
            </w:r>
            <w:r>
              <w:rPr>
                <w:rStyle w:val="s1"/>
                <w:rFonts w:ascii="Times New Roman" w:hAnsi="Times New Roman" w:cs="Times New Roman"/>
                <w:sz w:val="20"/>
                <w:szCs w:val="20"/>
              </w:rPr>
              <w:t>7</w:t>
            </w:r>
            <w:r w:rsidRPr="00264237">
              <w:rPr>
                <w:rStyle w:val="s1"/>
                <w:rFonts w:ascii="Times New Roman" w:hAnsi="Times New Roman" w:cs="Times New Roman"/>
                <w:sz w:val="20"/>
                <w:szCs w:val="20"/>
              </w:rPr>
              <w:t xml:space="preserve"> год»</w:t>
            </w:r>
          </w:p>
          <w:p w:rsidR="000D1F04" w:rsidRPr="00264237" w:rsidRDefault="000D1F04" w:rsidP="00264237">
            <w:pPr>
              <w:pStyle w:val="p2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D1F04" w:rsidRPr="00D35A74" w:rsidRDefault="000D1F04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--------------------------------</w:t>
      </w:r>
    </w:p>
    <w:p w:rsidR="000D1F04" w:rsidRPr="00D35A74" w:rsidRDefault="000D1F04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Примечание: Столбцы 1 - 5 раздела I заполняются в соответствии с таблицей приложения N 4 к Порядку, а также с учетом результатов включения мер из раздела II в состав муниципальной программы по итогам рассмотрения годовых отчетов прошлых отчетных периодов. В столбце 7 раздела I приводится краткая характеристика результата реализации меры (влияния правовой меры на состояние сферы реализации муниципальной программы, степени достижения поставленных перед ней целей), а также причины отклонений в:</w:t>
      </w:r>
    </w:p>
    <w:p w:rsidR="000D1F04" w:rsidRPr="00D35A74" w:rsidRDefault="000D1F04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а) сроках реализации;</w:t>
      </w:r>
    </w:p>
    <w:p w:rsidR="000D1F04" w:rsidRPr="00D35A74" w:rsidRDefault="000D1F04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б) фактически полученных результатах по сравнению с ожидаемыми.</w:t>
      </w: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</w:t>
      </w:r>
      <w:r w:rsidRPr="00D35A74">
        <w:rPr>
          <w:rFonts w:ascii="Times New Roman" w:hAnsi="Times New Roman" w:cs="Times New Roman"/>
        </w:rPr>
        <w:t>16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к Положению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о порядке принятия решений о разработке муниципальных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программ ЗАТО Михайловский, их формирования и реализации,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проведения оценки эффективности реализации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 xml:space="preserve">муниципальных  программ </w:t>
      </w: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35A74">
        <w:rPr>
          <w:rFonts w:ascii="Times New Roman" w:hAnsi="Times New Roman" w:cs="Times New Roman"/>
          <w:b/>
          <w:bCs/>
          <w:sz w:val="28"/>
          <w:szCs w:val="28"/>
        </w:rPr>
        <w:t>Сведения о расходах на реализацию муниципальной программы</w:t>
      </w:r>
    </w:p>
    <w:p w:rsidR="000D1F04" w:rsidRPr="00D35A74" w:rsidRDefault="000D1F04" w:rsidP="00D35A74">
      <w:pPr>
        <w:pStyle w:val="ConsPlusNonformat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0D1F04" w:rsidRPr="00264237" w:rsidRDefault="000D1F04" w:rsidP="00D35A74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>"Поддержка и развитие печатного средства массовой информации городского округа</w:t>
      </w:r>
    </w:p>
    <w:p w:rsidR="000D1F04" w:rsidRPr="00264237" w:rsidRDefault="000D1F04" w:rsidP="00D35A74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 xml:space="preserve"> ЗАТО Михайловский Саратовской области муниципального учреждения</w:t>
      </w:r>
    </w:p>
    <w:p w:rsidR="000D1F04" w:rsidRPr="00264237" w:rsidRDefault="000D1F04" w:rsidP="00D35A74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 xml:space="preserve"> "Редакция газеты "Михайловские новости" ЗАТО Михайловский </w:t>
      </w:r>
    </w:p>
    <w:p w:rsidR="000D1F04" w:rsidRPr="00264237" w:rsidRDefault="000D1F04" w:rsidP="00D35A7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>Саратовской области на 2015 - 2017 годы",</w:t>
      </w:r>
    </w:p>
    <w:p w:rsidR="000D1F04" w:rsidRPr="00264237" w:rsidRDefault="000D1F04" w:rsidP="00D35A74">
      <w:pPr>
        <w:pStyle w:val="ConsPlusNonformat"/>
        <w:jc w:val="center"/>
        <w:rPr>
          <w:rFonts w:ascii="Times New Roman" w:hAnsi="Times New Roman" w:cs="Times New Roman"/>
          <w:b/>
          <w:bCs/>
        </w:rPr>
      </w:pPr>
      <w:r w:rsidRPr="00264237">
        <w:rPr>
          <w:rFonts w:ascii="Times New Roman" w:hAnsi="Times New Roman" w:cs="Times New Roman"/>
          <w:b/>
          <w:bCs/>
        </w:rPr>
        <w:t xml:space="preserve"> (наименование муниципальной программы)</w:t>
      </w:r>
    </w:p>
    <w:p w:rsidR="000D1F04" w:rsidRPr="00264237" w:rsidRDefault="000D1F04" w:rsidP="00D35A7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1F04" w:rsidRPr="00264237" w:rsidRDefault="000D1F04" w:rsidP="00D35A7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237">
        <w:rPr>
          <w:rFonts w:ascii="Times New Roman" w:hAnsi="Times New Roman" w:cs="Times New Roman"/>
          <w:b/>
          <w:bCs/>
          <w:sz w:val="28"/>
          <w:szCs w:val="28"/>
        </w:rPr>
        <w:t xml:space="preserve">произведенных за 2017  год за счет соответствующих </w:t>
      </w:r>
    </w:p>
    <w:p w:rsidR="000D1F04" w:rsidRPr="00264237" w:rsidRDefault="000D1F04" w:rsidP="00D35A74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64237">
        <w:rPr>
          <w:rFonts w:ascii="Times New Roman" w:hAnsi="Times New Roman" w:cs="Times New Roman"/>
          <w:b/>
          <w:bCs/>
          <w:sz w:val="28"/>
          <w:szCs w:val="28"/>
        </w:rPr>
        <w:t>источников финансового обеспечения</w:t>
      </w:r>
    </w:p>
    <w:p w:rsidR="000D1F04" w:rsidRPr="00264237" w:rsidRDefault="000D1F04" w:rsidP="00D35A7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264237">
        <w:rPr>
          <w:rFonts w:ascii="Times New Roman" w:hAnsi="Times New Roman" w:cs="Times New Roman"/>
          <w:sz w:val="28"/>
          <w:szCs w:val="28"/>
        </w:rPr>
        <w:t>(тыс. рублей)</w:t>
      </w:r>
    </w:p>
    <w:p w:rsidR="000D1F04" w:rsidRPr="00264237" w:rsidRDefault="000D1F04" w:rsidP="00D35A7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3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074"/>
        <w:gridCol w:w="1952"/>
        <w:gridCol w:w="2074"/>
        <w:gridCol w:w="1952"/>
        <w:gridCol w:w="1586"/>
      </w:tblGrid>
      <w:tr w:rsidR="000D1F04" w:rsidRPr="00264237">
        <w:trPr>
          <w:trHeight w:val="1000"/>
        </w:trPr>
        <w:tc>
          <w:tcPr>
            <w:tcW w:w="2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237">
              <w:rPr>
                <w:rFonts w:ascii="Times New Roman" w:hAnsi="Times New Roman" w:cs="Times New Roman"/>
                <w:b/>
                <w:bCs/>
              </w:rPr>
              <w:t>Наименование</w:t>
            </w:r>
          </w:p>
        </w:tc>
        <w:tc>
          <w:tcPr>
            <w:tcW w:w="1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237">
              <w:rPr>
                <w:rFonts w:ascii="Times New Roman" w:hAnsi="Times New Roman" w:cs="Times New Roman"/>
                <w:b/>
                <w:bCs/>
              </w:rPr>
              <w:t>Исполнители</w:t>
            </w:r>
          </w:p>
        </w:tc>
        <w:tc>
          <w:tcPr>
            <w:tcW w:w="20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237">
              <w:rPr>
                <w:rFonts w:ascii="Times New Roman" w:hAnsi="Times New Roman" w:cs="Times New Roman"/>
                <w:b/>
                <w:bCs/>
              </w:rPr>
              <w:t>Источники</w:t>
            </w:r>
          </w:p>
          <w:p w:rsidR="000D1F04" w:rsidRPr="00264237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237">
              <w:rPr>
                <w:rFonts w:ascii="Times New Roman" w:hAnsi="Times New Roman" w:cs="Times New Roman"/>
                <w:b/>
                <w:bCs/>
              </w:rPr>
              <w:t>финансового</w:t>
            </w:r>
          </w:p>
          <w:p w:rsidR="000D1F04" w:rsidRPr="00264237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237">
              <w:rPr>
                <w:rFonts w:ascii="Times New Roman" w:hAnsi="Times New Roman" w:cs="Times New Roman"/>
                <w:b/>
                <w:bCs/>
              </w:rPr>
              <w:t>обеспечения</w:t>
            </w:r>
          </w:p>
        </w:tc>
        <w:tc>
          <w:tcPr>
            <w:tcW w:w="19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237">
              <w:rPr>
                <w:rFonts w:ascii="Times New Roman" w:hAnsi="Times New Roman" w:cs="Times New Roman"/>
                <w:b/>
                <w:bCs/>
              </w:rPr>
              <w:t>Утвержденные</w:t>
            </w:r>
          </w:p>
          <w:p w:rsidR="000D1F04" w:rsidRPr="00264237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237">
              <w:rPr>
                <w:rFonts w:ascii="Times New Roman" w:hAnsi="Times New Roman" w:cs="Times New Roman"/>
                <w:b/>
                <w:bCs/>
              </w:rPr>
              <w:t>объемы</w:t>
            </w:r>
          </w:p>
          <w:p w:rsidR="000D1F04" w:rsidRPr="00264237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237">
              <w:rPr>
                <w:rFonts w:ascii="Times New Roman" w:hAnsi="Times New Roman" w:cs="Times New Roman"/>
                <w:b/>
                <w:bCs/>
              </w:rPr>
              <w:t>финансового</w:t>
            </w:r>
          </w:p>
          <w:p w:rsidR="000D1F04" w:rsidRPr="00264237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237">
              <w:rPr>
                <w:rFonts w:ascii="Times New Roman" w:hAnsi="Times New Roman" w:cs="Times New Roman"/>
                <w:b/>
                <w:bCs/>
              </w:rPr>
              <w:t>обеспечения</w:t>
            </w:r>
          </w:p>
          <w:p w:rsidR="000D1F04" w:rsidRPr="00264237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hyperlink r:id="rId9" w:anchor="Par1610#Par1610" w:history="1">
              <w:r w:rsidRPr="00264237">
                <w:rPr>
                  <w:rStyle w:val="Hyperlink"/>
                  <w:rFonts w:ascii="Times New Roman" w:hAnsi="Times New Roman" w:cs="Times New Roman"/>
                  <w:b/>
                  <w:bCs/>
                  <w:u w:val="none"/>
                </w:rPr>
                <w:t>&lt;*&gt;</w:t>
              </w:r>
            </w:hyperlink>
          </w:p>
        </w:tc>
        <w:tc>
          <w:tcPr>
            <w:tcW w:w="15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4237">
              <w:rPr>
                <w:rFonts w:ascii="Times New Roman" w:hAnsi="Times New Roman" w:cs="Times New Roman"/>
                <w:b/>
                <w:bCs/>
              </w:rPr>
              <w:t>Исполнено</w:t>
            </w:r>
          </w:p>
        </w:tc>
      </w:tr>
      <w:tr w:rsidR="000D1F04" w:rsidRPr="00264237">
        <w:trPr>
          <w:trHeight w:val="400"/>
        </w:trPr>
        <w:tc>
          <w:tcPr>
            <w:tcW w:w="2074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Муниципальная </w:t>
            </w:r>
          </w:p>
          <w:p w:rsidR="000D1F04" w:rsidRPr="00264237" w:rsidRDefault="000D1F04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программа      </w:t>
            </w:r>
          </w:p>
        </w:tc>
        <w:tc>
          <w:tcPr>
            <w:tcW w:w="195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МУ «Редакция газеты «Михайловс-кие новости»</w:t>
            </w:r>
          </w:p>
        </w:tc>
        <w:tc>
          <w:tcPr>
            <w:tcW w:w="2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всего          </w:t>
            </w:r>
          </w:p>
        </w:tc>
        <w:tc>
          <w:tcPr>
            <w:tcW w:w="1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1627,3</w:t>
            </w: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1627,3</w:t>
            </w:r>
          </w:p>
        </w:tc>
      </w:tr>
      <w:tr w:rsidR="000D1F04" w:rsidRPr="00264237">
        <w:trPr>
          <w:trHeight w:val="600"/>
        </w:trPr>
        <w:tc>
          <w:tcPr>
            <w:tcW w:w="207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264237" w:rsidRDefault="000D1F04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264237" w:rsidRDefault="000D1F04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областной      </w:t>
            </w:r>
          </w:p>
          <w:p w:rsidR="000D1F04" w:rsidRPr="00264237" w:rsidRDefault="000D1F04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 xml:space="preserve">бюджет         </w:t>
            </w:r>
          </w:p>
        </w:tc>
        <w:tc>
          <w:tcPr>
            <w:tcW w:w="1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264237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64237">
              <w:rPr>
                <w:rFonts w:ascii="Times New Roman" w:hAnsi="Times New Roman" w:cs="Times New Roman"/>
              </w:rPr>
              <w:t>-</w:t>
            </w:r>
          </w:p>
        </w:tc>
      </w:tr>
      <w:tr w:rsidR="000D1F04" w:rsidRPr="00D35A74">
        <w:trPr>
          <w:trHeight w:val="600"/>
        </w:trPr>
        <w:tc>
          <w:tcPr>
            <w:tcW w:w="207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D35A74" w:rsidRDefault="000D1F04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D35A74" w:rsidRDefault="000D1F04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35A74">
              <w:rPr>
                <w:rFonts w:ascii="Times New Roman" w:hAnsi="Times New Roman" w:cs="Times New Roman"/>
              </w:rPr>
              <w:t xml:space="preserve">федеральный    </w:t>
            </w:r>
          </w:p>
          <w:p w:rsidR="000D1F04" w:rsidRPr="00D35A74" w:rsidRDefault="000D1F04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35A74">
              <w:rPr>
                <w:rFonts w:ascii="Times New Roman" w:hAnsi="Times New Roman" w:cs="Times New Roman"/>
              </w:rPr>
              <w:t xml:space="preserve">бюджет         </w:t>
            </w:r>
          </w:p>
        </w:tc>
        <w:tc>
          <w:tcPr>
            <w:tcW w:w="1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5A7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5A74">
              <w:rPr>
                <w:rFonts w:ascii="Times New Roman" w:hAnsi="Times New Roman" w:cs="Times New Roman"/>
              </w:rPr>
              <w:t>-</w:t>
            </w:r>
          </w:p>
        </w:tc>
      </w:tr>
      <w:tr w:rsidR="000D1F04" w:rsidRPr="00D35A74">
        <w:trPr>
          <w:trHeight w:val="400"/>
        </w:trPr>
        <w:tc>
          <w:tcPr>
            <w:tcW w:w="207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D35A74" w:rsidRDefault="000D1F04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D35A74" w:rsidRDefault="000D1F04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35A74">
              <w:rPr>
                <w:rFonts w:ascii="Times New Roman" w:hAnsi="Times New Roman" w:cs="Times New Roman"/>
              </w:rPr>
              <w:t>местные бюджеты</w:t>
            </w:r>
          </w:p>
        </w:tc>
        <w:tc>
          <w:tcPr>
            <w:tcW w:w="1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5A74">
              <w:rPr>
                <w:rFonts w:ascii="Times New Roman" w:hAnsi="Times New Roman" w:cs="Times New Roman"/>
              </w:rPr>
              <w:t>1465,7</w:t>
            </w: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5A74">
              <w:rPr>
                <w:rFonts w:ascii="Times New Roman" w:hAnsi="Times New Roman" w:cs="Times New Roman"/>
              </w:rPr>
              <w:t>1465,7</w:t>
            </w:r>
          </w:p>
        </w:tc>
      </w:tr>
      <w:tr w:rsidR="000D1F04" w:rsidRPr="00D35A74">
        <w:trPr>
          <w:trHeight w:val="600"/>
        </w:trPr>
        <w:tc>
          <w:tcPr>
            <w:tcW w:w="2074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D35A74" w:rsidRDefault="000D1F04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5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D35A74" w:rsidRDefault="000D1F04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35A74">
              <w:rPr>
                <w:rFonts w:ascii="Times New Roman" w:hAnsi="Times New Roman" w:cs="Times New Roman"/>
              </w:rPr>
              <w:t xml:space="preserve">внебюджетные   </w:t>
            </w:r>
          </w:p>
          <w:p w:rsidR="000D1F04" w:rsidRPr="00D35A74" w:rsidRDefault="000D1F04" w:rsidP="00D35A7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35A74">
              <w:rPr>
                <w:rFonts w:ascii="Times New Roman" w:hAnsi="Times New Roman" w:cs="Times New Roman"/>
              </w:rPr>
              <w:t xml:space="preserve">источники      </w:t>
            </w:r>
          </w:p>
        </w:tc>
        <w:tc>
          <w:tcPr>
            <w:tcW w:w="19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5A74">
              <w:rPr>
                <w:rFonts w:ascii="Times New Roman" w:hAnsi="Times New Roman" w:cs="Times New Roman"/>
              </w:rPr>
              <w:t>161,6</w:t>
            </w:r>
          </w:p>
          <w:p w:rsidR="000D1F04" w:rsidRPr="00D35A74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35A74">
              <w:rPr>
                <w:rFonts w:ascii="Times New Roman" w:hAnsi="Times New Roman" w:cs="Times New Roman"/>
              </w:rPr>
              <w:t>161,6</w:t>
            </w:r>
          </w:p>
        </w:tc>
      </w:tr>
    </w:tbl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--------------------------------</w:t>
      </w:r>
    </w:p>
    <w:p w:rsidR="000D1F04" w:rsidRPr="00D35A74" w:rsidRDefault="000D1F04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&lt;*&gt; в соответствии с муниципальной  программой;</w:t>
      </w: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jc w:val="right"/>
        <w:outlineLvl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</w:t>
      </w:r>
      <w:r w:rsidRPr="00D35A74">
        <w:rPr>
          <w:rFonts w:ascii="Times New Roman" w:hAnsi="Times New Roman" w:cs="Times New Roman"/>
        </w:rPr>
        <w:t>17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к Положению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о порядке принятия решений о разработке муниципальных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программ ЗАТО Михайловский, их формирования и реализации,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проведения оценки эффективности реализации</w:t>
      </w:r>
    </w:p>
    <w:p w:rsidR="000D1F04" w:rsidRPr="00D35A74" w:rsidRDefault="000D1F04" w:rsidP="00D35A74">
      <w:pPr>
        <w:pStyle w:val="ConsPlusNormal"/>
        <w:jc w:val="right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 xml:space="preserve">муниципальных  программ </w:t>
      </w: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E93A75">
      <w:pPr>
        <w:pStyle w:val="ConsPlusNormal"/>
        <w:jc w:val="center"/>
        <w:rPr>
          <w:rFonts w:ascii="Times New Roman" w:hAnsi="Times New Roman" w:cs="Times New Roman"/>
        </w:rPr>
      </w:pPr>
    </w:p>
    <w:p w:rsidR="000D1F04" w:rsidRPr="00485102" w:rsidRDefault="000D1F04" w:rsidP="00E93A75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5102">
        <w:rPr>
          <w:rFonts w:ascii="Times New Roman" w:hAnsi="Times New Roman" w:cs="Times New Roman"/>
          <w:b/>
          <w:bCs/>
          <w:sz w:val="24"/>
          <w:szCs w:val="24"/>
        </w:rPr>
        <w:t>Отчет</w:t>
      </w:r>
    </w:p>
    <w:p w:rsidR="000D1F04" w:rsidRPr="00485102" w:rsidRDefault="000D1F04" w:rsidP="00E93A75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5102">
        <w:rPr>
          <w:rFonts w:ascii="Times New Roman" w:hAnsi="Times New Roman" w:cs="Times New Roman"/>
          <w:b/>
          <w:bCs/>
          <w:sz w:val="24"/>
          <w:szCs w:val="24"/>
        </w:rPr>
        <w:t>о выполнении муниципальными  учреждениями и (или) иными</w:t>
      </w:r>
    </w:p>
    <w:p w:rsidR="000D1F04" w:rsidRPr="00485102" w:rsidRDefault="000D1F04" w:rsidP="00E93A75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5102">
        <w:rPr>
          <w:rFonts w:ascii="Times New Roman" w:hAnsi="Times New Roman" w:cs="Times New Roman"/>
          <w:b/>
          <w:bCs/>
          <w:sz w:val="24"/>
          <w:szCs w:val="24"/>
        </w:rPr>
        <w:t>некоммерческими организациями муниципальных заданий на оказание</w:t>
      </w:r>
    </w:p>
    <w:p w:rsidR="000D1F04" w:rsidRPr="00485102" w:rsidRDefault="000D1F04" w:rsidP="00E93A75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5102">
        <w:rPr>
          <w:rFonts w:ascii="Times New Roman" w:hAnsi="Times New Roman" w:cs="Times New Roman"/>
          <w:b/>
          <w:bCs/>
          <w:sz w:val="24"/>
          <w:szCs w:val="24"/>
        </w:rPr>
        <w:t>физическим и (или) юридическим лицам муниципальных услуг</w:t>
      </w:r>
    </w:p>
    <w:p w:rsidR="000D1F04" w:rsidRPr="00485102" w:rsidRDefault="000D1F04" w:rsidP="00E93A75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5102">
        <w:rPr>
          <w:rFonts w:ascii="Times New Roman" w:hAnsi="Times New Roman" w:cs="Times New Roman"/>
          <w:b/>
          <w:bCs/>
          <w:sz w:val="24"/>
          <w:szCs w:val="24"/>
        </w:rPr>
        <w:t xml:space="preserve">(выполнение работ) за </w:t>
      </w:r>
      <w:r>
        <w:rPr>
          <w:rFonts w:ascii="Times New Roman" w:hAnsi="Times New Roman" w:cs="Times New Roman"/>
          <w:b/>
          <w:bCs/>
          <w:sz w:val="24"/>
          <w:szCs w:val="24"/>
        </w:rPr>
        <w:t>2017</w:t>
      </w:r>
      <w:r w:rsidRPr="00485102">
        <w:rPr>
          <w:rFonts w:ascii="Times New Roman" w:hAnsi="Times New Roman" w:cs="Times New Roman"/>
          <w:b/>
          <w:bCs/>
          <w:sz w:val="24"/>
          <w:szCs w:val="24"/>
        </w:rPr>
        <w:t xml:space="preserve"> год</w:t>
      </w:r>
    </w:p>
    <w:p w:rsidR="000D1F04" w:rsidRPr="00485102" w:rsidRDefault="000D1F04" w:rsidP="00E93A75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5102">
        <w:rPr>
          <w:rFonts w:ascii="Times New Roman" w:hAnsi="Times New Roman" w:cs="Times New Roman"/>
          <w:b/>
          <w:bCs/>
          <w:sz w:val="24"/>
          <w:szCs w:val="24"/>
        </w:rPr>
        <w:t>по подпрограмме 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485102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</w:t>
      </w:r>
    </w:p>
    <w:p w:rsidR="000D1F04" w:rsidRPr="00485102" w:rsidRDefault="000D1F04" w:rsidP="00E93A75">
      <w:pPr>
        <w:pStyle w:val="ConsPlusNonforma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5102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программы </w:t>
      </w:r>
    </w:p>
    <w:p w:rsidR="000D1F04" w:rsidRPr="00264237" w:rsidRDefault="000D1F04" w:rsidP="00485102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>"Поддержка и развитие печатного средства массовой информации городского округа</w:t>
      </w:r>
    </w:p>
    <w:p w:rsidR="000D1F04" w:rsidRPr="00264237" w:rsidRDefault="000D1F04" w:rsidP="00485102">
      <w:pPr>
        <w:pStyle w:val="Heading1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264237">
        <w:rPr>
          <w:rFonts w:ascii="Times New Roman" w:hAnsi="Times New Roman" w:cs="Times New Roman"/>
          <w:sz w:val="24"/>
          <w:szCs w:val="24"/>
        </w:rPr>
        <w:t xml:space="preserve"> ЗАТО Михайловский Саратовской области муниципального учреждения "Редакция газеты "Михайловские новости" ЗАТО Михайловский </w:t>
      </w:r>
    </w:p>
    <w:p w:rsidR="000D1F04" w:rsidRPr="00264237" w:rsidRDefault="000D1F04" w:rsidP="004851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64237">
        <w:rPr>
          <w:rFonts w:ascii="Times New Roman" w:hAnsi="Times New Roman" w:cs="Times New Roman"/>
          <w:b/>
          <w:bCs/>
          <w:sz w:val="24"/>
          <w:szCs w:val="24"/>
          <w:u w:val="single"/>
        </w:rPr>
        <w:t>Саратовской области на 2015 - 2017 годы"</w:t>
      </w:r>
    </w:p>
    <w:p w:rsidR="000D1F04" w:rsidRPr="00264237" w:rsidRDefault="000D1F04" w:rsidP="00485102">
      <w:pPr>
        <w:pStyle w:val="ConsPlusNonformat"/>
        <w:jc w:val="center"/>
        <w:rPr>
          <w:rFonts w:ascii="Times New Roman" w:hAnsi="Times New Roman" w:cs="Times New Roman"/>
          <w:b/>
          <w:bCs/>
        </w:rPr>
      </w:pPr>
      <w:r w:rsidRPr="00264237">
        <w:rPr>
          <w:rFonts w:ascii="Times New Roman" w:hAnsi="Times New Roman" w:cs="Times New Roman"/>
          <w:b/>
          <w:bCs/>
        </w:rPr>
        <w:t xml:space="preserve"> (наименование муниципальной программы)</w:t>
      </w:r>
    </w:p>
    <w:p w:rsidR="000D1F04" w:rsidRDefault="000D1F04" w:rsidP="00485102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D1F04" w:rsidRPr="00937F29" w:rsidRDefault="000D1F04" w:rsidP="00485102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37F29">
        <w:rPr>
          <w:rFonts w:ascii="Times New Roman" w:hAnsi="Times New Roman" w:cs="Times New Roman"/>
          <w:sz w:val="24"/>
          <w:szCs w:val="24"/>
          <w:u w:val="single"/>
        </w:rPr>
        <w:t>отчетный период 2017 год</w:t>
      </w:r>
    </w:p>
    <w:p w:rsidR="000D1F04" w:rsidRPr="00937F29" w:rsidRDefault="000D1F04" w:rsidP="00485102">
      <w:pPr>
        <w:pStyle w:val="ConsPlusNonformat"/>
        <w:jc w:val="center"/>
        <w:rPr>
          <w:rFonts w:ascii="Times New Roman" w:hAnsi="Times New Roman" w:cs="Times New Roman"/>
          <w:sz w:val="16"/>
          <w:szCs w:val="16"/>
        </w:rPr>
      </w:pPr>
      <w:r w:rsidRPr="00937F29">
        <w:rPr>
          <w:rFonts w:ascii="Times New Roman" w:hAnsi="Times New Roman" w:cs="Times New Roman"/>
          <w:sz w:val="16"/>
          <w:szCs w:val="16"/>
        </w:rPr>
        <w:t xml:space="preserve">  (месяц)</w:t>
      </w:r>
    </w:p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638" w:type="dxa"/>
        <w:tblInd w:w="-73" w:type="dxa"/>
        <w:tblLayout w:type="fixed"/>
        <w:tblCellMar>
          <w:left w:w="75" w:type="dxa"/>
          <w:right w:w="75" w:type="dxa"/>
        </w:tblCellMar>
        <w:tblLook w:val="00A0"/>
      </w:tblPr>
      <w:tblGrid>
        <w:gridCol w:w="2196"/>
        <w:gridCol w:w="2196"/>
        <w:gridCol w:w="1342"/>
        <w:gridCol w:w="2440"/>
        <w:gridCol w:w="1464"/>
      </w:tblGrid>
      <w:tr w:rsidR="000D1F04" w:rsidRPr="00D35A74">
        <w:trPr>
          <w:trHeight w:val="1000"/>
        </w:trPr>
        <w:tc>
          <w:tcPr>
            <w:tcW w:w="219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Наименование  </w:t>
            </w:r>
          </w:p>
        </w:tc>
        <w:tc>
          <w:tcPr>
            <w:tcW w:w="35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Объем оказания</w:t>
            </w:r>
          </w:p>
          <w:p w:rsidR="000D1F04" w:rsidRPr="00D35A74" w:rsidRDefault="000D1F04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Муниципальных  услуг</w:t>
            </w:r>
          </w:p>
          <w:p w:rsidR="000D1F04" w:rsidRPr="00D35A74" w:rsidRDefault="000D1F04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(единиц), результатов</w:t>
            </w:r>
          </w:p>
          <w:p w:rsidR="000D1F04" w:rsidRPr="00D35A74" w:rsidRDefault="000D1F04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выполнения работ</w:t>
            </w:r>
          </w:p>
        </w:tc>
        <w:tc>
          <w:tcPr>
            <w:tcW w:w="39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Объем финансового обеспечения</w:t>
            </w:r>
          </w:p>
          <w:p w:rsidR="000D1F04" w:rsidRPr="00D35A74" w:rsidRDefault="000D1F04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муниципальных  заданий</w:t>
            </w:r>
          </w:p>
          <w:p w:rsidR="000D1F04" w:rsidRPr="00D35A74" w:rsidRDefault="000D1F04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(тыс. рублей)</w:t>
            </w:r>
          </w:p>
        </w:tc>
      </w:tr>
      <w:tr w:rsidR="000D1F04" w:rsidRPr="00D35A74">
        <w:trPr>
          <w:trHeight w:val="600"/>
        </w:trPr>
        <w:tc>
          <w:tcPr>
            <w:tcW w:w="219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D1F04" w:rsidRPr="00D35A74" w:rsidRDefault="000D1F04" w:rsidP="00D35A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предусмотрено</w:t>
            </w:r>
          </w:p>
          <w:p w:rsidR="000D1F04" w:rsidRPr="00D35A74" w:rsidRDefault="000D1F04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муниципальными</w:t>
            </w:r>
          </w:p>
          <w:p w:rsidR="000D1F04" w:rsidRPr="00D35A74" w:rsidRDefault="000D1F04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заданиями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исполнено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предусмотрено</w:t>
            </w:r>
          </w:p>
          <w:p w:rsidR="000D1F04" w:rsidRPr="00D35A74" w:rsidRDefault="000D1F04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муниципальной</w:t>
            </w:r>
          </w:p>
          <w:p w:rsidR="000D1F04" w:rsidRPr="00D35A74" w:rsidRDefault="000D1F04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программой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исполнено</w:t>
            </w:r>
          </w:p>
        </w:tc>
      </w:tr>
      <w:tr w:rsidR="000D1F04" w:rsidRPr="00D35A74">
        <w:tc>
          <w:tcPr>
            <w:tcW w:w="9638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I. За счет средств  бюджета городского округа</w:t>
            </w:r>
          </w:p>
        </w:tc>
      </w:tr>
      <w:tr w:rsidR="000D1F04" w:rsidRPr="00D35A74">
        <w:trPr>
          <w:trHeight w:val="8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муниципальной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услуги  (работы)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- ...       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D1F04" w:rsidRPr="00D35A74">
        <w:trPr>
          <w:trHeight w:val="8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Единицы      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измерения объема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муниципальной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услуги - ...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D1F04" w:rsidRPr="00D35A74">
        <w:trPr>
          <w:trHeight w:val="12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Общий объем  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оказания     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муниципальной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услуги по    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подпрограмме,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всего       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D1F04" w:rsidRPr="00D35A74"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в том числе: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D1F04" w:rsidRPr="00D35A74">
        <w:trPr>
          <w:trHeight w:val="8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в      рамках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ведомственной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целевой      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программы 1 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D1F04" w:rsidRPr="00D35A74">
        <w:trPr>
          <w:trHeight w:val="8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в      рамках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ведомственной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целевой      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программы 2 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D1F04" w:rsidRPr="00D35A74">
        <w:trPr>
          <w:trHeight w:val="6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в      рамках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основного    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1.1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D1F04" w:rsidRPr="00D35A74">
        <w:trPr>
          <w:trHeight w:val="6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в      рамках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основного    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1.2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D1F04" w:rsidRPr="00D35A74">
        <w:trPr>
          <w:trHeight w:val="8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Итого за счет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средств бюджета городского округа:    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D1F04" w:rsidRPr="00D35A74">
        <w:tc>
          <w:tcPr>
            <w:tcW w:w="9638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3F64E9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II. За счет целевых средств </w:t>
            </w:r>
            <w:hyperlink r:id="rId10" w:anchor="Par1741" w:history="1">
              <w:r w:rsidRPr="00D35A74">
                <w:rPr>
                  <w:rStyle w:val="Hyperlink"/>
                  <w:rFonts w:ascii="Times New Roman" w:hAnsi="Times New Roman" w:cs="Times New Roman"/>
                  <w:sz w:val="20"/>
                  <w:szCs w:val="20"/>
                  <w:u w:val="none"/>
                </w:rPr>
                <w:t>&lt;*&gt;</w:t>
              </w:r>
            </w:hyperlink>
          </w:p>
        </w:tc>
      </w:tr>
      <w:tr w:rsidR="000D1F04" w:rsidRPr="00D35A74">
        <w:trPr>
          <w:trHeight w:val="8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муниципальной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услуги  (работы)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- ...       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D1F04" w:rsidRPr="00D35A74">
        <w:trPr>
          <w:trHeight w:val="8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Единицы      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измерения объема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муниципальной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услуги - ...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D1F04" w:rsidRPr="00D35A74">
        <w:trPr>
          <w:trHeight w:val="12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Общий объем  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оказания     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муниципальной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услуги по    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подпрограмме,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всего       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D1F04" w:rsidRPr="00D35A74"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в том числе: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D1F04" w:rsidRPr="00D35A74">
        <w:trPr>
          <w:trHeight w:val="8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в      рамках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ведомственной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целевой      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программы 1 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D1F04" w:rsidRPr="00D35A74">
        <w:trPr>
          <w:trHeight w:val="8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в      рамках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ведомственной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целевой      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программы 2  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D1F04" w:rsidRPr="00D35A74">
        <w:trPr>
          <w:trHeight w:val="6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в      рамках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основного    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1.1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D1F04" w:rsidRPr="00D35A74">
        <w:trPr>
          <w:trHeight w:val="6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в      рамках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основного       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мероприятия 1.2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D1F04" w:rsidRPr="00D35A74">
        <w:trPr>
          <w:trHeight w:val="4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Итого за счет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>целевых средств: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D1F04" w:rsidRPr="00D35A74">
        <w:trPr>
          <w:trHeight w:val="400"/>
        </w:trPr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   Всего      по</w:t>
            </w:r>
          </w:p>
          <w:p w:rsidR="000D1F04" w:rsidRPr="00D35A74" w:rsidRDefault="000D1F04" w:rsidP="00D35A7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5A74">
              <w:rPr>
                <w:rFonts w:ascii="Times New Roman" w:hAnsi="Times New Roman" w:cs="Times New Roman"/>
                <w:sz w:val="20"/>
                <w:szCs w:val="20"/>
              </w:rPr>
              <w:t xml:space="preserve">подпрограмме:   </w:t>
            </w:r>
          </w:p>
        </w:tc>
        <w:tc>
          <w:tcPr>
            <w:tcW w:w="21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D1F04" w:rsidRPr="00D35A74" w:rsidRDefault="000D1F04" w:rsidP="0094337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0D1F04" w:rsidRPr="00D35A74" w:rsidRDefault="000D1F04" w:rsidP="00D35A74">
      <w:pPr>
        <w:pStyle w:val="ConsPlusNormal"/>
        <w:jc w:val="both"/>
        <w:rPr>
          <w:rFonts w:ascii="Times New Roman" w:hAnsi="Times New Roman" w:cs="Times New Roman"/>
        </w:rPr>
      </w:pPr>
    </w:p>
    <w:p w:rsidR="000D1F04" w:rsidRPr="00D35A74" w:rsidRDefault="000D1F04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D35A74">
        <w:rPr>
          <w:rFonts w:ascii="Times New Roman" w:hAnsi="Times New Roman" w:cs="Times New Roman"/>
        </w:rPr>
        <w:t>--------------------------------</w:t>
      </w:r>
    </w:p>
    <w:p w:rsidR="000D1F04" w:rsidRPr="00D35A74" w:rsidRDefault="000D1F04" w:rsidP="00D35A74">
      <w:pPr>
        <w:pStyle w:val="ConsPlusNormal"/>
        <w:ind w:firstLine="540"/>
        <w:jc w:val="both"/>
        <w:rPr>
          <w:rFonts w:ascii="Times New Roman" w:hAnsi="Times New Roman" w:cs="Times New Roman"/>
        </w:rPr>
      </w:pPr>
      <w:bookmarkStart w:id="3" w:name="Par1741"/>
      <w:bookmarkEnd w:id="3"/>
      <w:r w:rsidRPr="00D35A74">
        <w:rPr>
          <w:rFonts w:ascii="Times New Roman" w:hAnsi="Times New Roman" w:cs="Times New Roman"/>
        </w:rPr>
        <w:t>&lt;*&gt; расшифровывается по каждому виду целевых средств.</w:t>
      </w:r>
    </w:p>
    <w:p w:rsidR="000D1F04" w:rsidRDefault="000D1F04" w:rsidP="00D35A74">
      <w:pPr>
        <w:spacing w:after="0" w:line="240" w:lineRule="auto"/>
        <w:rPr>
          <w:rFonts w:ascii="Times New Roman" w:hAnsi="Times New Roman" w:cs="Times New Roman"/>
        </w:rPr>
      </w:pPr>
    </w:p>
    <w:p w:rsidR="000D1F04" w:rsidRPr="002D36E8" w:rsidRDefault="000D1F04" w:rsidP="002D36E8">
      <w:pPr>
        <w:rPr>
          <w:rFonts w:ascii="Times New Roman" w:hAnsi="Times New Roman" w:cs="Times New Roman"/>
        </w:rPr>
      </w:pPr>
    </w:p>
    <w:p w:rsidR="000D1F04" w:rsidRPr="002D36E8" w:rsidRDefault="000D1F04" w:rsidP="002D36E8">
      <w:pPr>
        <w:rPr>
          <w:rFonts w:ascii="Times New Roman" w:hAnsi="Times New Roman" w:cs="Times New Roman"/>
        </w:rPr>
      </w:pPr>
    </w:p>
    <w:p w:rsidR="000D1F04" w:rsidRPr="002D36E8" w:rsidRDefault="000D1F04" w:rsidP="002D36E8">
      <w:pPr>
        <w:rPr>
          <w:rFonts w:ascii="Times New Roman" w:hAnsi="Times New Roman" w:cs="Times New Roman"/>
        </w:rPr>
      </w:pPr>
    </w:p>
    <w:p w:rsidR="000D1F04" w:rsidRPr="002D36E8" w:rsidRDefault="000D1F04" w:rsidP="002D36E8">
      <w:pPr>
        <w:rPr>
          <w:rFonts w:ascii="Times New Roman" w:hAnsi="Times New Roman" w:cs="Times New Roman"/>
        </w:rPr>
      </w:pPr>
    </w:p>
    <w:p w:rsidR="000D1F04" w:rsidRPr="002D36E8" w:rsidRDefault="000D1F04" w:rsidP="002D36E8">
      <w:pPr>
        <w:rPr>
          <w:rFonts w:ascii="Times New Roman" w:hAnsi="Times New Roman" w:cs="Times New Roman"/>
        </w:rPr>
      </w:pPr>
    </w:p>
    <w:p w:rsidR="000D1F04" w:rsidRDefault="000D1F04" w:rsidP="002D36E8">
      <w:pPr>
        <w:rPr>
          <w:rFonts w:ascii="Times New Roman" w:hAnsi="Times New Roman" w:cs="Times New Roman"/>
        </w:rPr>
      </w:pPr>
    </w:p>
    <w:p w:rsidR="000D1F04" w:rsidRDefault="000D1F04" w:rsidP="002D36E8">
      <w:pPr>
        <w:rPr>
          <w:rFonts w:ascii="Times New Roman" w:hAnsi="Times New Roman" w:cs="Times New Roman"/>
        </w:rPr>
      </w:pPr>
    </w:p>
    <w:p w:rsidR="000D1F04" w:rsidRDefault="000D1F04" w:rsidP="002D36E8">
      <w:pPr>
        <w:rPr>
          <w:rFonts w:ascii="Times New Roman" w:hAnsi="Times New Roman" w:cs="Times New Roman"/>
        </w:rPr>
      </w:pPr>
    </w:p>
    <w:p w:rsidR="000D1F04" w:rsidRDefault="000D1F04" w:rsidP="002D36E8">
      <w:pPr>
        <w:pStyle w:val="ConsPlusNormal"/>
        <w:jc w:val="right"/>
        <w:outlineLvl w:val="1"/>
      </w:pPr>
    </w:p>
    <w:p w:rsidR="000D1F04" w:rsidRPr="00F719CB" w:rsidRDefault="000D1F04" w:rsidP="00F719CB">
      <w:pPr>
        <w:pStyle w:val="ConsPlusNormal"/>
        <w:jc w:val="center"/>
        <w:outlineLvl w:val="1"/>
        <w:rPr>
          <w:rFonts w:ascii="Times New Roman" w:hAnsi="Times New Roman" w:cs="Times New Roman"/>
        </w:rPr>
      </w:pPr>
      <w:r w:rsidRPr="00F719CB">
        <w:rPr>
          <w:rFonts w:ascii="Times New Roman" w:hAnsi="Times New Roman" w:cs="Times New Roman"/>
        </w:rPr>
        <w:pict>
          <v:shape id="_x0000_i1026" type="#_x0000_t75" style="width:492.75pt;height:684pt">
            <v:imagedata r:id="rId11" o:title=""/>
          </v:shape>
        </w:pict>
      </w:r>
    </w:p>
    <w:sectPr w:rsidR="000D1F04" w:rsidRPr="00F719CB" w:rsidSect="00264237">
      <w:pgSz w:w="11906" w:h="16838"/>
      <w:pgMar w:top="1134" w:right="850" w:bottom="89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1F04" w:rsidRDefault="000D1F04" w:rsidP="002D36E8">
      <w:pPr>
        <w:spacing w:after="0" w:line="240" w:lineRule="auto"/>
      </w:pPr>
      <w:r>
        <w:separator/>
      </w:r>
    </w:p>
  </w:endnote>
  <w:endnote w:type="continuationSeparator" w:id="1">
    <w:p w:rsidR="000D1F04" w:rsidRDefault="000D1F04" w:rsidP="002D3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1F04" w:rsidRDefault="000D1F04" w:rsidP="002D36E8">
      <w:pPr>
        <w:spacing w:after="0" w:line="240" w:lineRule="auto"/>
      </w:pPr>
      <w:r>
        <w:separator/>
      </w:r>
    </w:p>
  </w:footnote>
  <w:footnote w:type="continuationSeparator" w:id="1">
    <w:p w:rsidR="000D1F04" w:rsidRDefault="000D1F04" w:rsidP="002D36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239E"/>
    <w:rsid w:val="000250C2"/>
    <w:rsid w:val="00060332"/>
    <w:rsid w:val="000D1F04"/>
    <w:rsid w:val="001549F3"/>
    <w:rsid w:val="00167C62"/>
    <w:rsid w:val="00187E8C"/>
    <w:rsid w:val="001A13D6"/>
    <w:rsid w:val="001E195E"/>
    <w:rsid w:val="00262258"/>
    <w:rsid w:val="00264237"/>
    <w:rsid w:val="00267C4E"/>
    <w:rsid w:val="002B2AAE"/>
    <w:rsid w:val="002D36E8"/>
    <w:rsid w:val="002E63B1"/>
    <w:rsid w:val="00303506"/>
    <w:rsid w:val="00393F94"/>
    <w:rsid w:val="003D2531"/>
    <w:rsid w:val="003F64E9"/>
    <w:rsid w:val="004438BA"/>
    <w:rsid w:val="00485102"/>
    <w:rsid w:val="004B5FA2"/>
    <w:rsid w:val="005F0992"/>
    <w:rsid w:val="0061181B"/>
    <w:rsid w:val="00620492"/>
    <w:rsid w:val="006938D7"/>
    <w:rsid w:val="006A16C0"/>
    <w:rsid w:val="007C3DCE"/>
    <w:rsid w:val="007D2647"/>
    <w:rsid w:val="007E0F7D"/>
    <w:rsid w:val="00875C06"/>
    <w:rsid w:val="0089633A"/>
    <w:rsid w:val="008F3E9F"/>
    <w:rsid w:val="00937F29"/>
    <w:rsid w:val="00943372"/>
    <w:rsid w:val="00954512"/>
    <w:rsid w:val="009B5C22"/>
    <w:rsid w:val="009C31B1"/>
    <w:rsid w:val="00A133BB"/>
    <w:rsid w:val="00A56F6B"/>
    <w:rsid w:val="00A65CD2"/>
    <w:rsid w:val="00A84CA3"/>
    <w:rsid w:val="00B05192"/>
    <w:rsid w:val="00B30911"/>
    <w:rsid w:val="00B41D57"/>
    <w:rsid w:val="00B91E18"/>
    <w:rsid w:val="00BD239E"/>
    <w:rsid w:val="00BE69F1"/>
    <w:rsid w:val="00C07BFE"/>
    <w:rsid w:val="00C94EC4"/>
    <w:rsid w:val="00CD3BFA"/>
    <w:rsid w:val="00D35A74"/>
    <w:rsid w:val="00D4162C"/>
    <w:rsid w:val="00DF0E6D"/>
    <w:rsid w:val="00E93A75"/>
    <w:rsid w:val="00F64118"/>
    <w:rsid w:val="00F719CB"/>
    <w:rsid w:val="00FA3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3F94"/>
    <w:pPr>
      <w:spacing w:after="200" w:line="276" w:lineRule="auto"/>
    </w:pPr>
    <w:rPr>
      <w:rFonts w:cs="Calibri"/>
    </w:rPr>
  </w:style>
  <w:style w:type="paragraph" w:styleId="Heading1">
    <w:name w:val="heading 1"/>
    <w:basedOn w:val="Normal"/>
    <w:link w:val="Heading1Char"/>
    <w:uiPriority w:val="99"/>
    <w:qFormat/>
    <w:locked/>
    <w:rsid w:val="00D35A74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D2531"/>
    <w:rPr>
      <w:rFonts w:ascii="Cambria" w:hAnsi="Cambria" w:cs="Cambria"/>
      <w:b/>
      <w:bCs/>
      <w:kern w:val="32"/>
      <w:sz w:val="32"/>
      <w:szCs w:val="32"/>
    </w:rPr>
  </w:style>
  <w:style w:type="paragraph" w:customStyle="1" w:styleId="ConsPlusNormal">
    <w:name w:val="ConsPlusNormal"/>
    <w:uiPriority w:val="99"/>
    <w:rsid w:val="00BD239E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BD239E"/>
    <w:pPr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semiHidden/>
    <w:rsid w:val="00BD239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BD239E"/>
    <w:rPr>
      <w:color w:val="800080"/>
      <w:u w:val="single"/>
    </w:rPr>
  </w:style>
  <w:style w:type="paragraph" w:customStyle="1" w:styleId="p2">
    <w:name w:val="p2"/>
    <w:basedOn w:val="Normal"/>
    <w:uiPriority w:val="99"/>
    <w:rsid w:val="00D35A74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s1">
    <w:name w:val="s1"/>
    <w:basedOn w:val="DefaultParagraphFont"/>
    <w:uiPriority w:val="99"/>
    <w:rsid w:val="00D35A74"/>
  </w:style>
  <w:style w:type="paragraph" w:styleId="NormalWeb">
    <w:name w:val="Normal (Web)"/>
    <w:basedOn w:val="Normal"/>
    <w:uiPriority w:val="99"/>
    <w:rsid w:val="002D36E8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488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8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8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Z:\&#1052;&#1059;&#1053;&#1048;&#1062;&#1048;&#1055;&#1040;&#1051;&#1068;&#1053;&#1040;&#1071;%20&#1055;&#1056;&#1054;&#1043;&#1056;&#1040;&#1052;&#1052;&#1040;\&#1055;%20_88%20&#1054;&#1058;%2021.10.2013%20&#1055;&#1086;&#1083;&#1086;&#1078;&#1077;&#1085;&#1080;&#1077;%20&#1087;&#1086;%20&#1087;&#1088;&#1086;&#1075;&#1088;&#1072;&#1084;&#1084;&#1072;&#1084;.doc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C:\Documents%20and%20Settings\Admin\&#1056;&#1072;&#1073;&#1086;&#1095;&#1080;&#1081;%20&#1089;&#1090;&#1086;&#1083;\&#1052;&#1059;&#1053;&#1048;&#1062;&#1048;&#1055;&#1040;&#1051;&#1068;&#1053;&#1040;&#1071;%20&#1055;&#1056;&#1054;&#1043;&#1056;&#1040;&#1052;&#1052;&#1040;\&#1052;&#1091;&#1085;&#1080;&#1094;&#1080;&#1087;&#1072;&#1083;&#1100;&#1085;&#1072;&#1103;%20&#1087;&#1088;&#1086;&#1075;&#1088;&#1072;&#1084;&#1084;&#1072;\&#1052;&#1091;&#1085;&#1080;&#1094;%20&#1087;&#1088;&#1086;&#1075;&#1088;&#1072;&#1084;&#1084;&#1072;%20&#1087;&#1086;&#1089;&#1090;&#1072;&#1085;&#1086;&#1074;&#1083;&#1077;&#1085;&#1080;&#1077;.doc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0" Type="http://schemas.openxmlformats.org/officeDocument/2006/relationships/hyperlink" Target="file:///Z:\&#1052;&#1059;&#1053;&#1048;&#1062;&#1048;&#1055;&#1040;&#1051;&#1068;&#1053;&#1040;&#1071;%20&#1055;&#1056;&#1054;&#1043;&#1056;&#1040;&#1052;&#1052;&#1040;\&#1055;%20_88%20&#1054;&#1058;%2021.10.2013%20&#1055;&#1086;&#1083;&#1086;&#1078;&#1077;&#1085;&#1080;&#1077;%20&#1087;&#1086;%20&#1087;&#1088;&#1086;&#1075;&#1088;&#1072;&#1084;&#1084;&#1072;&#1084;.doc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C:\Documents%20and%20Settings\Admin\&#1056;&#1072;&#1073;&#1086;&#1095;&#1080;&#1081;%20&#1089;&#1090;&#1086;&#1083;\&#1052;&#1059;&#1053;&#1048;&#1062;&#1048;&#1055;&#1040;&#1051;&#1068;&#1053;&#1040;&#1071;%20&#1055;&#1056;&#1054;&#1043;&#1056;&#1040;&#1052;&#1052;&#1040;\&#1052;&#1091;&#1085;&#1080;&#1094;&#1080;&#1087;&#1072;&#1083;&#1100;&#1085;&#1072;&#1103;%20&#1087;&#1088;&#1086;&#1075;&#1088;&#1072;&#1084;&#1084;&#1072;\&#1052;&#1091;&#1085;&#1080;&#1094;%20&#1087;&#1088;&#1086;&#1075;&#1088;&#1072;&#1084;&#1084;&#1072;%20&#1087;&#1086;&#1089;&#1090;&#1072;&#1085;&#1086;&#1074;&#1083;&#1077;&#1085;&#1080;&#1077;.do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66</TotalTime>
  <Pages>12</Pages>
  <Words>2407</Words>
  <Characters>13723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Admin</cp:lastModifiedBy>
  <cp:revision>19</cp:revision>
  <cp:lastPrinted>2018-02-28T13:26:00Z</cp:lastPrinted>
  <dcterms:created xsi:type="dcterms:W3CDTF">2018-01-30T05:51:00Z</dcterms:created>
  <dcterms:modified xsi:type="dcterms:W3CDTF">2018-03-06T13:02:00Z</dcterms:modified>
</cp:coreProperties>
</file>